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4"/>
        <w:tblpPr w:leftFromText="180" w:rightFromText="180" w:vertAnchor="text" w:horzAnchor="margin" w:tblpY="119"/>
        <w:tblW w:w="5000" w:type="pct"/>
        <w:tblLook w:val="04A0" w:firstRow="1" w:lastRow="0" w:firstColumn="1" w:lastColumn="0" w:noHBand="0" w:noVBand="1"/>
        <w:tblDescription w:val="Conference agenda information layout table #2"/>
      </w:tblPr>
      <w:tblGrid>
        <w:gridCol w:w="2520"/>
        <w:gridCol w:w="11160"/>
      </w:tblGrid>
      <w:tr w:rsidR="00D34814" w:rsidRPr="00A857A3" w14:paraId="04683C29" w14:textId="77777777" w:rsidTr="7B0CA0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0" w:type="dxa"/>
            <w:gridSpan w:val="2"/>
          </w:tcPr>
          <w:p w14:paraId="12F59362" w14:textId="35D759BE" w:rsidR="00DC6E2F" w:rsidRPr="007D7E3F" w:rsidRDefault="4893404B" w:rsidP="7817DE41">
            <w:pPr>
              <w:spacing w:before="120"/>
              <w:rPr>
                <w:rFonts w:ascii="Calibri" w:hAnsi="Calibri" w:cs="Calibri"/>
                <w:b w:val="0"/>
                <w:bCs w:val="0"/>
                <w:color w:val="984806" w:themeColor="accent6" w:themeShade="80"/>
                <w:sz w:val="44"/>
                <w:szCs w:val="44"/>
              </w:rPr>
            </w:pPr>
            <w:r w:rsidRPr="7B0CA006">
              <w:rPr>
                <w:rFonts w:ascii="Calibri" w:hAnsi="Calibri" w:cs="Calibri"/>
                <w:b w:val="0"/>
                <w:bCs w:val="0"/>
                <w:color w:val="984806" w:themeColor="accent6" w:themeShade="80"/>
                <w:sz w:val="44"/>
                <w:szCs w:val="44"/>
              </w:rPr>
              <w:t>National Conference Agenda</w:t>
            </w:r>
          </w:p>
          <w:p w14:paraId="3E775E44" w14:textId="6C93091C" w:rsidR="00D34814" w:rsidRPr="00D34814" w:rsidRDefault="00D34814" w:rsidP="00B20BB4">
            <w:pPr>
              <w:pStyle w:val="Heading1"/>
              <w:spacing w:before="0"/>
              <w:jc w:val="both"/>
              <w:rPr>
                <w:rFonts w:ascii="Calibri Light" w:hAnsi="Calibri Light" w:cs="Calibri Light"/>
                <w:sz w:val="36"/>
              </w:rPr>
            </w:pPr>
            <w:r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 xml:space="preserve">Sunday, </w:t>
            </w:r>
            <w:r w:rsidR="005F28AA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May 1</w:t>
            </w:r>
            <w:r w:rsidR="00C404BF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1</w:t>
            </w:r>
            <w:r w:rsidR="00B566F2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, 202</w:t>
            </w:r>
            <w:r w:rsidR="00C404BF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5</w:t>
            </w:r>
          </w:p>
        </w:tc>
      </w:tr>
      <w:tr w:rsidR="00D34814" w:rsidRPr="00A857A3" w14:paraId="16B27572" w14:textId="77777777" w:rsidTr="7B0CA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30F38EEA" w14:textId="77777777" w:rsidR="00D34814" w:rsidRPr="001E2698" w:rsidRDefault="00D34814" w:rsidP="00B20BB4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1E2698">
              <w:rPr>
                <w:rFonts w:ascii="Calibri Light" w:hAnsi="Calibri Light" w:cs="Calibri Light"/>
                <w:sz w:val="24"/>
                <w:szCs w:val="24"/>
              </w:rPr>
              <w:t>8:00 a.m. – 5:00 p.m.</w:t>
            </w:r>
          </w:p>
          <w:p w14:paraId="7FBA7967" w14:textId="71ABEE7B" w:rsidR="00D34814" w:rsidRPr="005B10F4" w:rsidRDefault="00D34814" w:rsidP="00B20BB4">
            <w:pPr>
              <w:rPr>
                <w:rFonts w:ascii="Calibri Light" w:hAnsi="Calibri Light" w:cs="Calibri Light"/>
                <w:sz w:val="36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423818">
              <w:rPr>
                <w:rFonts w:ascii="Calibri Light" w:hAnsi="Calibri Light" w:cs="Calibri Light"/>
                <w:b w:val="0"/>
                <w:bCs w:val="0"/>
              </w:rPr>
              <w:t>Cotton Wood</w:t>
            </w:r>
          </w:p>
        </w:tc>
        <w:tc>
          <w:tcPr>
            <w:tcW w:w="11160" w:type="dxa"/>
          </w:tcPr>
          <w:p w14:paraId="0F20FDB8" w14:textId="77777777" w:rsidR="00D34814" w:rsidRPr="001E2698" w:rsidRDefault="00D34814" w:rsidP="00B20B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E2698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NAFWS Board of Directors Meeting</w:t>
            </w:r>
          </w:p>
          <w:p w14:paraId="651FF979" w14:textId="631E5135" w:rsidR="00D34814" w:rsidRPr="00992FE2" w:rsidRDefault="00E93D57" w:rsidP="00B20B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="00D34814"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Coordinator:</w:t>
            </w:r>
            <w:r w:rsidR="00D34814" w:rsidRPr="00DC6E2F">
              <w:rPr>
                <w:rFonts w:ascii="Calibri Light" w:hAnsi="Calibri Light" w:cs="Calibri Light"/>
              </w:rPr>
              <w:t xml:space="preserve"> </w:t>
            </w:r>
            <w:r w:rsidR="0041525A">
              <w:rPr>
                <w:rFonts w:ascii="Calibri Light" w:hAnsi="Calibri Light" w:cs="Calibri Light"/>
              </w:rPr>
              <w:t>Mike LaVoie</w:t>
            </w:r>
            <w:r w:rsidR="00D34814" w:rsidRPr="00DC6E2F">
              <w:rPr>
                <w:rFonts w:ascii="Calibri Light" w:hAnsi="Calibri Light" w:cs="Calibri Light"/>
              </w:rPr>
              <w:t xml:space="preserve">, </w:t>
            </w:r>
            <w:r w:rsidR="0041525A">
              <w:rPr>
                <w:rFonts w:ascii="Calibri Light" w:hAnsi="Calibri Light" w:cs="Calibri Light"/>
              </w:rPr>
              <w:t>Vice-</w:t>
            </w:r>
            <w:r w:rsidR="00D34814" w:rsidRPr="00DC6E2F">
              <w:rPr>
                <w:rFonts w:ascii="Calibri Light" w:hAnsi="Calibri Light" w:cs="Calibri Light"/>
              </w:rPr>
              <w:t>President</w:t>
            </w:r>
            <w:r w:rsidR="00F27F17">
              <w:rPr>
                <w:rFonts w:ascii="Calibri Light" w:hAnsi="Calibri Light" w:cs="Calibri Light"/>
              </w:rPr>
              <w:t xml:space="preserve"> –</w:t>
            </w:r>
            <w:r w:rsidR="00D34814" w:rsidRPr="00DC6E2F">
              <w:rPr>
                <w:rFonts w:ascii="Calibri Light" w:hAnsi="Calibri Light" w:cs="Calibri Light"/>
              </w:rPr>
              <w:t xml:space="preserve"> NAFWS</w:t>
            </w:r>
          </w:p>
        </w:tc>
      </w:tr>
      <w:tr w:rsidR="00D34814" w:rsidRPr="00A857A3" w14:paraId="5C24E329" w14:textId="77777777" w:rsidTr="7B0CA006">
        <w:trPr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0" w:type="dxa"/>
            <w:gridSpan w:val="2"/>
          </w:tcPr>
          <w:p w14:paraId="67FFD1EA" w14:textId="2AE1205F" w:rsidR="00D34814" w:rsidRPr="00CE5387" w:rsidRDefault="00D34814" w:rsidP="00B20BB4">
            <w:pPr>
              <w:pStyle w:val="Heading1"/>
              <w:spacing w:before="120"/>
              <w:jc w:val="both"/>
              <w:rPr>
                <w:rFonts w:ascii="Calibri Light" w:hAnsi="Calibri Light" w:cs="Calibri Light"/>
                <w:b w:val="0"/>
                <w:bCs w:val="0"/>
                <w:color w:val="76923C" w:themeColor="accent3" w:themeShade="BF"/>
                <w:sz w:val="24"/>
                <w:szCs w:val="24"/>
              </w:rPr>
            </w:pPr>
            <w:bookmarkStart w:id="0" w:name="_Hlk82686022"/>
            <w:r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 xml:space="preserve">Monday, </w:t>
            </w:r>
            <w:r w:rsidR="005F28AA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May 1</w:t>
            </w:r>
            <w:r w:rsidR="00C404BF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2</w:t>
            </w:r>
            <w:r w:rsidR="00C52CB1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, 202</w:t>
            </w:r>
            <w:r w:rsidR="00C404BF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5</w:t>
            </w:r>
          </w:p>
        </w:tc>
      </w:tr>
      <w:tr w:rsidR="00770EFF" w:rsidRPr="00A857A3" w14:paraId="4D03E92A" w14:textId="77777777" w:rsidTr="7B0CA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305BECC6" w14:textId="0F812BDE" w:rsidR="00770EFF" w:rsidRPr="00900B35" w:rsidRDefault="008D392E" w:rsidP="00B20BB4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9</w:t>
            </w:r>
            <w:r w:rsidR="00770EFF" w:rsidRPr="00900B35">
              <w:rPr>
                <w:rFonts w:ascii="Calibri Light" w:hAnsi="Calibri Light" w:cs="Calibri Light"/>
                <w:sz w:val="24"/>
                <w:szCs w:val="24"/>
              </w:rPr>
              <w:t>:00 a.m. – 5:00 p.m.</w:t>
            </w:r>
          </w:p>
          <w:p w14:paraId="519734BB" w14:textId="6ACBCF30" w:rsidR="00770EFF" w:rsidRPr="00D34814" w:rsidRDefault="004A029A" w:rsidP="00B20BB4">
            <w:pPr>
              <w:spacing w:after="120"/>
              <w:rPr>
                <w:rFonts w:ascii="Calibri Light" w:hAnsi="Calibri Light" w:cs="Calibri Light"/>
                <w:b w:val="0"/>
                <w:bCs w:val="0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>
              <w:rPr>
                <w:rFonts w:ascii="Calibri Light" w:hAnsi="Calibri Light" w:cs="Calibri Light"/>
                <w:b w:val="0"/>
                <w:bCs w:val="0"/>
              </w:rPr>
              <w:t>Hotel Lobby – Wind River Casino</w:t>
            </w:r>
          </w:p>
        </w:tc>
        <w:tc>
          <w:tcPr>
            <w:tcW w:w="11160" w:type="dxa"/>
          </w:tcPr>
          <w:p w14:paraId="30CECABE" w14:textId="7ACFB882" w:rsidR="00770EFF" w:rsidRPr="00900B35" w:rsidRDefault="00770EFF" w:rsidP="00B20BB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900B35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Exhibitors</w:t>
            </w:r>
            <w:r w:rsidR="00FC00FE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and </w:t>
            </w:r>
            <w:r w:rsidRPr="00900B35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Vendor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 Set-Up</w:t>
            </w:r>
          </w:p>
          <w:p w14:paraId="083B2215" w14:textId="5EC7E9A3" w:rsidR="00556177" w:rsidRPr="00FC00FE" w:rsidRDefault="00E93D57" w:rsidP="003835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="00770EFF"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Coordinator</w:t>
            </w:r>
            <w:r w:rsidR="00556177">
              <w:rPr>
                <w:rFonts w:ascii="Calibri Light" w:hAnsi="Calibri Light" w:cs="Calibri Light"/>
                <w:b/>
                <w:bCs/>
                <w:i/>
                <w:iCs/>
              </w:rPr>
              <w:t>s</w:t>
            </w:r>
            <w:r w:rsidR="00770EFF"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:</w:t>
            </w:r>
            <w:r w:rsidR="00770EFF" w:rsidRPr="00900B35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="00556177" w:rsidRPr="00FC00FE">
              <w:rPr>
                <w:rFonts w:ascii="Calibri Light" w:hAnsi="Calibri Light" w:cs="Calibri Light"/>
              </w:rPr>
              <w:t xml:space="preserve">Shailyn </w:t>
            </w:r>
            <w:r w:rsidR="00FC00FE" w:rsidRPr="00FC00FE">
              <w:rPr>
                <w:rFonts w:ascii="Calibri Light" w:hAnsi="Calibri Light" w:cs="Calibri Light"/>
              </w:rPr>
              <w:t>Wiechman</w:t>
            </w:r>
            <w:r w:rsidR="00FC00FE">
              <w:rPr>
                <w:rFonts w:ascii="Calibri Light" w:hAnsi="Calibri Light" w:cs="Calibri Light"/>
              </w:rPr>
              <w:t xml:space="preserve">, Wildlife Connectivity Coordinator – NAFWS </w:t>
            </w:r>
          </w:p>
          <w:p w14:paraId="0844A894" w14:textId="439D630F" w:rsidR="00770EFF" w:rsidRPr="00F76282" w:rsidRDefault="00FC00FE" w:rsidP="003835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                              </w:t>
            </w:r>
            <w:r w:rsidR="00F76282">
              <w:rPr>
                <w:rFonts w:ascii="Calibri Light" w:hAnsi="Calibri Light" w:cs="Calibri Light"/>
              </w:rPr>
              <w:t xml:space="preserve">Andy Edwards, </w:t>
            </w:r>
            <w:r w:rsidR="3A826663" w:rsidRPr="0D430B35">
              <w:rPr>
                <w:rFonts w:ascii="Calibri Light" w:hAnsi="Calibri Light" w:cs="Calibri Light"/>
              </w:rPr>
              <w:t>Grants</w:t>
            </w:r>
            <w:r w:rsidR="00F76282">
              <w:rPr>
                <w:rFonts w:ascii="Calibri Light" w:hAnsi="Calibri Light" w:cs="Calibri Light"/>
              </w:rPr>
              <w:t xml:space="preserve"> Field Liaison</w:t>
            </w:r>
            <w:r w:rsidR="005F0C6D">
              <w:rPr>
                <w:rFonts w:ascii="Calibri Light" w:hAnsi="Calibri Light" w:cs="Calibri Light"/>
              </w:rPr>
              <w:t xml:space="preserve"> – </w:t>
            </w:r>
            <w:r w:rsidR="00F76282">
              <w:rPr>
                <w:rFonts w:ascii="Calibri Light" w:hAnsi="Calibri Light" w:cs="Calibri Light"/>
              </w:rPr>
              <w:t>NAFWS</w:t>
            </w:r>
          </w:p>
        </w:tc>
      </w:tr>
      <w:tr w:rsidR="00D34814" w:rsidRPr="00A857A3" w14:paraId="3CCA9BEC" w14:textId="77777777" w:rsidTr="7B0CA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0E2B7DFB" w14:textId="5109317C" w:rsidR="00D34814" w:rsidRPr="00900B35" w:rsidRDefault="00393DB3" w:rsidP="00B20BB4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9</w:t>
            </w:r>
            <w:r w:rsidR="00D34814" w:rsidRPr="00900B35">
              <w:rPr>
                <w:rFonts w:ascii="Calibri Light" w:hAnsi="Calibri Light" w:cs="Calibri Light"/>
                <w:sz w:val="24"/>
                <w:szCs w:val="24"/>
              </w:rPr>
              <w:t>:00 a.m. – 5:00 p.m.</w:t>
            </w:r>
          </w:p>
          <w:p w14:paraId="358CB0BE" w14:textId="4D1D801B" w:rsidR="00D34814" w:rsidRPr="00D34814" w:rsidRDefault="00655464" w:rsidP="00B20BB4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>
              <w:rPr>
                <w:rFonts w:ascii="Calibri Light" w:hAnsi="Calibri Light" w:cs="Calibri Light"/>
                <w:b w:val="0"/>
                <w:bCs w:val="0"/>
              </w:rPr>
              <w:t>Hotel Lobby</w:t>
            </w:r>
            <w:r w:rsidR="00514B6A">
              <w:rPr>
                <w:rFonts w:ascii="Calibri Light" w:hAnsi="Calibri Light" w:cs="Calibri Light"/>
                <w:b w:val="0"/>
                <w:bCs w:val="0"/>
              </w:rPr>
              <w:t xml:space="preserve"> – Wind River Casino</w:t>
            </w:r>
          </w:p>
        </w:tc>
        <w:tc>
          <w:tcPr>
            <w:tcW w:w="11160" w:type="dxa"/>
          </w:tcPr>
          <w:p w14:paraId="71654974" w14:textId="77777777" w:rsidR="00D34814" w:rsidRPr="00900B35" w:rsidRDefault="00D34814" w:rsidP="00B20BB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900B35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Registration </w:t>
            </w:r>
          </w:p>
          <w:p w14:paraId="45C89F35" w14:textId="77777777" w:rsidR="0038350E" w:rsidRDefault="00E93D57" w:rsidP="0038350E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="00D34814"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Coordinator</w:t>
            </w:r>
            <w:r w:rsidR="004A5002"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s</w:t>
            </w:r>
            <w:r w:rsidR="00D34814"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:</w:t>
            </w:r>
            <w:r w:rsidR="00D34814" w:rsidRPr="004A5002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="00D34814" w:rsidRPr="004A5002">
              <w:rPr>
                <w:rFonts w:ascii="Calibri Light" w:hAnsi="Calibri Light" w:cs="Calibri Light"/>
              </w:rPr>
              <w:t xml:space="preserve">Heidi McCann, Membership </w:t>
            </w:r>
            <w:r w:rsidR="00C5502B">
              <w:rPr>
                <w:rFonts w:ascii="Calibri Light" w:hAnsi="Calibri Light" w:cs="Calibri Light"/>
              </w:rPr>
              <w:t>Engagement &amp; Board Affairs</w:t>
            </w:r>
            <w:r w:rsidR="008D392E">
              <w:rPr>
                <w:rFonts w:ascii="Calibri Light" w:hAnsi="Calibri Light" w:cs="Calibri Light"/>
              </w:rPr>
              <w:t xml:space="preserve"> Coordinator</w:t>
            </w:r>
            <w:r w:rsidR="00C5502B">
              <w:rPr>
                <w:rFonts w:ascii="Calibri Light" w:hAnsi="Calibri Light" w:cs="Calibri Light"/>
              </w:rPr>
              <w:t xml:space="preserve"> </w:t>
            </w:r>
            <w:r w:rsidR="004A5002">
              <w:rPr>
                <w:rFonts w:ascii="Calibri Light" w:hAnsi="Calibri Light" w:cs="Calibri Light"/>
              </w:rPr>
              <w:t>—</w:t>
            </w:r>
            <w:r w:rsidR="004A5002" w:rsidRPr="004A5002">
              <w:rPr>
                <w:rFonts w:ascii="Calibri Light" w:hAnsi="Calibri Light" w:cs="Calibri Light"/>
              </w:rPr>
              <w:t>NAFWS</w:t>
            </w:r>
          </w:p>
          <w:p w14:paraId="55BFDE93" w14:textId="3C908BB2" w:rsidR="00D34814" w:rsidRPr="004A5002" w:rsidRDefault="004039C2" w:rsidP="0038350E">
            <w:pPr>
              <w:spacing w:line="259" w:lineRule="auto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Jennifer Bills</w:t>
            </w:r>
            <w:r w:rsidR="00FE6184">
              <w:rPr>
                <w:rFonts w:ascii="Calibri Light" w:hAnsi="Calibri Light" w:cs="Calibri Light"/>
              </w:rPr>
              <w:t>, Financial Advisor – Management Partners</w:t>
            </w:r>
          </w:p>
        </w:tc>
      </w:tr>
    </w:tbl>
    <w:tbl>
      <w:tblPr>
        <w:tblStyle w:val="PlainTable4"/>
        <w:tblW w:w="5000" w:type="pct"/>
        <w:tblLook w:val="04A0" w:firstRow="1" w:lastRow="0" w:firstColumn="1" w:lastColumn="0" w:noHBand="0" w:noVBand="1"/>
        <w:tblDescription w:val="Conference agenda information layout table #2"/>
      </w:tblPr>
      <w:tblGrid>
        <w:gridCol w:w="2610"/>
        <w:gridCol w:w="11070"/>
      </w:tblGrid>
      <w:tr w:rsidR="005B10F4" w:rsidRPr="00C509B9" w14:paraId="2C460E1A" w14:textId="77777777" w:rsidTr="60FB79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auto"/>
          </w:tcPr>
          <w:p w14:paraId="39E0EA84" w14:textId="46F47162" w:rsidR="005B10F4" w:rsidRPr="00C509B9" w:rsidRDefault="00D30A6B" w:rsidP="00FB3331">
            <w:pPr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sz w:val="24"/>
                <w:szCs w:val="24"/>
              </w:rPr>
              <w:t>9</w:t>
            </w:r>
            <w:r w:rsidR="005B10F4" w:rsidRPr="00C509B9">
              <w:rPr>
                <w:rFonts w:ascii="Calibri Light" w:hAnsi="Calibri Light" w:cs="Calibri Light"/>
                <w:sz w:val="24"/>
                <w:szCs w:val="24"/>
              </w:rPr>
              <w:t>:00 a.m. – 1</w:t>
            </w:r>
            <w:r w:rsidR="00040FA8">
              <w:rPr>
                <w:rFonts w:ascii="Calibri Light" w:hAnsi="Calibri Light" w:cs="Calibri Light"/>
                <w:sz w:val="24"/>
                <w:szCs w:val="24"/>
              </w:rPr>
              <w:t>0</w:t>
            </w:r>
            <w:r w:rsidR="005B10F4" w:rsidRPr="00C509B9">
              <w:rPr>
                <w:rFonts w:ascii="Calibri Light" w:hAnsi="Calibri Light" w:cs="Calibri Light"/>
                <w:sz w:val="24"/>
                <w:szCs w:val="24"/>
              </w:rPr>
              <w:t>:00 a.m.</w:t>
            </w:r>
          </w:p>
          <w:p w14:paraId="049198A2" w14:textId="327333F5" w:rsidR="005B10F4" w:rsidRPr="00C509B9" w:rsidRDefault="005B10F4" w:rsidP="00FB3331">
            <w:pPr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073E81">
              <w:rPr>
                <w:rFonts w:ascii="Calibri Light" w:hAnsi="Calibri Light" w:cs="Calibri Light"/>
                <w:b w:val="0"/>
                <w:bCs w:val="0"/>
              </w:rPr>
              <w:t>Blue Sky 1</w:t>
            </w:r>
          </w:p>
          <w:p w14:paraId="37D0E25C" w14:textId="77777777" w:rsidR="005B10F4" w:rsidRPr="00C509B9" w:rsidRDefault="005B10F4" w:rsidP="005B10F4">
            <w:pPr>
              <w:rPr>
                <w:rFonts w:ascii="Calibri Light" w:hAnsi="Calibri Light" w:cs="Calibri Light"/>
              </w:rPr>
            </w:pPr>
          </w:p>
        </w:tc>
        <w:tc>
          <w:tcPr>
            <w:tcW w:w="11071" w:type="dxa"/>
            <w:shd w:val="clear" w:color="auto" w:fill="auto"/>
          </w:tcPr>
          <w:p w14:paraId="7D64EA61" w14:textId="2A29069A" w:rsidR="005B10F4" w:rsidRPr="00C509B9" w:rsidRDefault="005B10F4" w:rsidP="00FB3331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60FB794E">
              <w:rPr>
                <w:rFonts w:ascii="Calibri Light" w:hAnsi="Calibri Light" w:cs="Calibri Light"/>
                <w:sz w:val="24"/>
                <w:szCs w:val="24"/>
              </w:rPr>
              <w:t xml:space="preserve">Meeting: </w:t>
            </w:r>
            <w:r w:rsidRPr="60FB794E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>NAFWS Research/Publication Committee</w:t>
            </w:r>
            <w:r w:rsidR="00BB040C" w:rsidRPr="60FB794E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 xml:space="preserve"> –</w:t>
            </w:r>
            <w:r w:rsidR="62002FC7" w:rsidRPr="60FB794E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 xml:space="preserve"> </w:t>
            </w:r>
            <w:r w:rsidR="37A55C0E" w:rsidRPr="60FB794E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 xml:space="preserve">Open to Committee </w:t>
            </w:r>
            <w:r w:rsidR="62002FC7" w:rsidRPr="60FB794E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>Members only</w:t>
            </w:r>
          </w:p>
          <w:p w14:paraId="125043CF" w14:textId="4888FA2B" w:rsidR="00315310" w:rsidRPr="003A5452" w:rsidRDefault="00E93D57" w:rsidP="003A545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="005B10F4" w:rsidRPr="00C509B9">
              <w:rPr>
                <w:rFonts w:ascii="Calibri Light" w:hAnsi="Calibri Light" w:cs="Calibri Light"/>
                <w:i/>
                <w:iCs/>
              </w:rPr>
              <w:t>Coordinator:</w:t>
            </w:r>
            <w:r w:rsidR="005B10F4" w:rsidRPr="00C509B9">
              <w:rPr>
                <w:rFonts w:ascii="Calibri Light" w:hAnsi="Calibri Light" w:cs="Calibri Light"/>
              </w:rPr>
              <w:t xml:space="preserve"> </w:t>
            </w:r>
            <w:r w:rsidR="005B10F4" w:rsidRPr="00C509B9">
              <w:rPr>
                <w:rFonts w:ascii="Calibri Light" w:hAnsi="Calibri Light" w:cs="Calibri Light"/>
                <w:b w:val="0"/>
                <w:bCs w:val="0"/>
              </w:rPr>
              <w:t>Hannah Golden, Fish &amp; Wildlife Biologist</w:t>
            </w:r>
            <w:r w:rsidR="005F0C6D" w:rsidRPr="00C509B9">
              <w:rPr>
                <w:rFonts w:ascii="Calibri Light" w:hAnsi="Calibri Light" w:cs="Calibri Light"/>
                <w:b w:val="0"/>
                <w:bCs w:val="0"/>
              </w:rPr>
              <w:t xml:space="preserve"> – </w:t>
            </w:r>
            <w:r w:rsidR="005B10F4" w:rsidRPr="00C509B9">
              <w:rPr>
                <w:rFonts w:ascii="Calibri Light" w:hAnsi="Calibri Light" w:cs="Calibri Light"/>
                <w:b w:val="0"/>
                <w:bCs w:val="0"/>
              </w:rPr>
              <w:t>NAFWS</w:t>
            </w:r>
          </w:p>
        </w:tc>
      </w:tr>
      <w:tr w:rsidR="005549D2" w:rsidRPr="00C509B9" w14:paraId="6B84FA5D" w14:textId="77777777" w:rsidTr="60FB7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483B8167" w14:textId="56209C8D" w:rsidR="005549D2" w:rsidRPr="00C509B9" w:rsidRDefault="005549D2" w:rsidP="005549D2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sz w:val="24"/>
                <w:szCs w:val="24"/>
              </w:rPr>
              <w:t>1</w:t>
            </w:r>
            <w:r w:rsidR="00C01530" w:rsidRPr="00C509B9">
              <w:rPr>
                <w:rFonts w:ascii="Calibri Light" w:hAnsi="Calibri Light" w:cs="Calibri Light"/>
                <w:sz w:val="24"/>
                <w:szCs w:val="24"/>
              </w:rPr>
              <w:t>0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>:00 a.m. – 12:00 p.m.</w:t>
            </w:r>
          </w:p>
          <w:p w14:paraId="2DE01CAB" w14:textId="7338819B" w:rsidR="005549D2" w:rsidRPr="00C509B9" w:rsidRDefault="005549D2" w:rsidP="005549D2">
            <w:pPr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073E81">
              <w:rPr>
                <w:rFonts w:ascii="Calibri Light" w:hAnsi="Calibri Light" w:cs="Calibri Light"/>
                <w:b w:val="0"/>
                <w:bCs w:val="0"/>
              </w:rPr>
              <w:t>Blue Sky 2</w:t>
            </w:r>
          </w:p>
          <w:p w14:paraId="07A09DC2" w14:textId="77777777" w:rsidR="005549D2" w:rsidRPr="00C509B9" w:rsidRDefault="005549D2" w:rsidP="005549D2">
            <w:pPr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071" w:type="dxa"/>
          </w:tcPr>
          <w:p w14:paraId="1B8D0474" w14:textId="77777777" w:rsidR="005549D2" w:rsidRPr="00C509B9" w:rsidRDefault="005549D2" w:rsidP="005549D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Meeting: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 Federal &amp; State Relations Committee </w:t>
            </w:r>
          </w:p>
          <w:p w14:paraId="610F590C" w14:textId="5549DBA4" w:rsidR="00357031" w:rsidRPr="00C509B9" w:rsidRDefault="005549D2" w:rsidP="00445193">
            <w:pPr>
              <w:ind w:left="1008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b/>
                <w:bCs/>
                <w:i/>
                <w:iCs/>
              </w:rPr>
              <w:t>Coordinator:</w:t>
            </w:r>
            <w:r w:rsidRPr="00C509B9">
              <w:rPr>
                <w:rFonts w:ascii="Calibri Light" w:hAnsi="Calibri Light" w:cs="Calibri Light"/>
              </w:rPr>
              <w:t xml:space="preserve"> Julie Thorstenson</w:t>
            </w:r>
            <w:r w:rsidR="00BA44BD" w:rsidRPr="00C509B9">
              <w:rPr>
                <w:rFonts w:ascii="Calibri Light" w:hAnsi="Calibri Light" w:cs="Calibri Light"/>
              </w:rPr>
              <w:t xml:space="preserve"> Ph.D., </w:t>
            </w:r>
            <w:r w:rsidRPr="00C509B9">
              <w:rPr>
                <w:rFonts w:ascii="Calibri Light" w:hAnsi="Calibri Light" w:cs="Calibri Light"/>
              </w:rPr>
              <w:t>Executive Director</w:t>
            </w:r>
            <w:r w:rsidR="00FF00A4" w:rsidRPr="00C509B9">
              <w:rPr>
                <w:rFonts w:ascii="Calibri Light" w:hAnsi="Calibri Light" w:cs="Calibri Light"/>
              </w:rPr>
              <w:t xml:space="preserve"> – </w:t>
            </w:r>
            <w:r w:rsidRPr="00C509B9">
              <w:rPr>
                <w:rFonts w:ascii="Calibri Light" w:hAnsi="Calibri Light" w:cs="Calibri Light"/>
              </w:rPr>
              <w:t>NAFWS</w:t>
            </w:r>
          </w:p>
          <w:p w14:paraId="6720AC75" w14:textId="746FA90C" w:rsidR="00315310" w:rsidRPr="00357031" w:rsidRDefault="00315310" w:rsidP="003570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tbl>
      <w:tblPr>
        <w:tblStyle w:val="PlainTable4"/>
        <w:tblpPr w:leftFromText="180" w:rightFromText="180" w:vertAnchor="text" w:horzAnchor="margin" w:tblpY="119"/>
        <w:tblW w:w="5000" w:type="pct"/>
        <w:tblLook w:val="04A0" w:firstRow="1" w:lastRow="0" w:firstColumn="1" w:lastColumn="0" w:noHBand="0" w:noVBand="1"/>
        <w:tblDescription w:val="Conference agenda information layout table #2"/>
      </w:tblPr>
      <w:tblGrid>
        <w:gridCol w:w="2610"/>
        <w:gridCol w:w="11070"/>
      </w:tblGrid>
      <w:tr w:rsidR="00D34814" w:rsidRPr="00C509B9" w14:paraId="0452C4E2" w14:textId="77777777" w:rsidTr="001445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0711C7EF" w14:textId="1CF8317C" w:rsidR="00D34814" w:rsidRPr="00C509B9" w:rsidRDefault="00A81F7F" w:rsidP="00B20BB4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9</w:t>
            </w:r>
            <w:r w:rsidR="00393DB3" w:rsidRPr="00C509B9">
              <w:rPr>
                <w:rFonts w:ascii="Calibri Light" w:hAnsi="Calibri Light" w:cs="Calibri Light"/>
                <w:sz w:val="24"/>
                <w:szCs w:val="24"/>
              </w:rPr>
              <w:t xml:space="preserve">:00 </w:t>
            </w:r>
            <w:r w:rsidR="00972691" w:rsidRPr="00C509B9">
              <w:rPr>
                <w:rFonts w:ascii="Calibri Light" w:hAnsi="Calibri Light" w:cs="Calibri Light"/>
                <w:sz w:val="24"/>
                <w:szCs w:val="24"/>
              </w:rPr>
              <w:t>a</w:t>
            </w:r>
            <w:r w:rsidR="00393DB3" w:rsidRPr="00C509B9">
              <w:rPr>
                <w:rFonts w:ascii="Calibri Light" w:hAnsi="Calibri Light" w:cs="Calibri Light"/>
                <w:sz w:val="24"/>
                <w:szCs w:val="24"/>
              </w:rPr>
              <w:t>.m.</w:t>
            </w:r>
            <w:r w:rsidR="00D34814" w:rsidRPr="00C509B9">
              <w:rPr>
                <w:rFonts w:ascii="Calibri Light" w:hAnsi="Calibri Light" w:cs="Calibri Light"/>
                <w:sz w:val="24"/>
                <w:szCs w:val="24"/>
              </w:rPr>
              <w:t xml:space="preserve"> – </w:t>
            </w:r>
            <w:r w:rsidR="00393DB3" w:rsidRPr="00C509B9">
              <w:rPr>
                <w:rFonts w:ascii="Calibri Light" w:hAnsi="Calibri Light" w:cs="Calibri Light"/>
                <w:sz w:val="24"/>
                <w:szCs w:val="24"/>
              </w:rPr>
              <w:t>5</w:t>
            </w:r>
            <w:r w:rsidR="00D34814" w:rsidRPr="00C509B9">
              <w:rPr>
                <w:rFonts w:ascii="Calibri Light" w:hAnsi="Calibri Light" w:cs="Calibri Light"/>
                <w:sz w:val="24"/>
                <w:szCs w:val="24"/>
              </w:rPr>
              <w:t>:00 p.m.</w:t>
            </w:r>
          </w:p>
          <w:p w14:paraId="502FD645" w14:textId="2BDE94CD" w:rsidR="00D34814" w:rsidRPr="00C509B9" w:rsidRDefault="00D34814" w:rsidP="00B20BB4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C509B9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741FEB">
              <w:rPr>
                <w:rFonts w:ascii="Calibri Light" w:hAnsi="Calibri Light" w:cs="Calibri Light"/>
                <w:b w:val="0"/>
                <w:bCs w:val="0"/>
              </w:rPr>
              <w:t>Spring Mountain</w:t>
            </w:r>
            <w:r w:rsidR="00943011"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  <w:r w:rsidR="00943011" w:rsidRPr="009F5F19">
              <w:rPr>
                <w:rFonts w:ascii="Calibri Light" w:hAnsi="Calibri Light" w:cs="Calibri Light"/>
                <w:b w:val="0"/>
              </w:rPr>
              <w:t>(</w:t>
            </w:r>
            <w:r w:rsidR="00A576DE">
              <w:rPr>
                <w:rFonts w:ascii="Calibri Light" w:hAnsi="Calibri Light" w:cs="Calibri Light"/>
                <w:b w:val="0"/>
              </w:rPr>
              <w:t>Morning</w:t>
            </w:r>
            <w:r w:rsidR="00943011" w:rsidRPr="009F5F19">
              <w:rPr>
                <w:rFonts w:ascii="Calibri Light" w:hAnsi="Calibri Light" w:cs="Calibri Light"/>
                <w:b w:val="0"/>
              </w:rPr>
              <w:t>)</w:t>
            </w:r>
            <w:r w:rsidR="001B73A0">
              <w:rPr>
                <w:rFonts w:ascii="Calibri Light" w:hAnsi="Calibri Light" w:cs="Calibri Light"/>
                <w:b w:val="0"/>
                <w:bCs w:val="0"/>
              </w:rPr>
              <w:t xml:space="preserve">; Off-Site </w:t>
            </w:r>
            <w:r w:rsidR="001B73A0" w:rsidRPr="009F5F19">
              <w:rPr>
                <w:rFonts w:ascii="Calibri Light" w:hAnsi="Calibri Light" w:cs="Calibri Light"/>
                <w:b w:val="0"/>
              </w:rPr>
              <w:t>(</w:t>
            </w:r>
            <w:r w:rsidR="00A576DE">
              <w:rPr>
                <w:rFonts w:ascii="Calibri Light" w:hAnsi="Calibri Light" w:cs="Calibri Light"/>
                <w:b w:val="0"/>
              </w:rPr>
              <w:t>Afternoon</w:t>
            </w:r>
            <w:r w:rsidR="001B73A0" w:rsidRPr="009F5F19">
              <w:rPr>
                <w:rFonts w:ascii="Calibri Light" w:hAnsi="Calibri Light" w:cs="Calibri Light"/>
                <w:b w:val="0"/>
              </w:rPr>
              <w:t>)</w:t>
            </w:r>
          </w:p>
        </w:tc>
        <w:tc>
          <w:tcPr>
            <w:tcW w:w="11070" w:type="dxa"/>
          </w:tcPr>
          <w:p w14:paraId="57AD8303" w14:textId="6EFE66C6" w:rsidR="00E93D57" w:rsidRPr="00C509B9" w:rsidRDefault="00D34814" w:rsidP="00B20BB4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Workshop: </w:t>
            </w:r>
            <w:r w:rsidR="00BA6BB5" w:rsidRPr="00144538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 xml:space="preserve">Wildlife Health and </w:t>
            </w:r>
            <w:r w:rsidR="00573F20" w:rsidRPr="00144538"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  <w:t>Chronic Wasting Disease (CWD) Workshop</w:t>
            </w:r>
          </w:p>
          <w:p w14:paraId="7955F74C" w14:textId="1E543682" w:rsidR="005F28AA" w:rsidRPr="00C509B9" w:rsidRDefault="00E93D57" w:rsidP="00B20BB4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="0012772A" w:rsidRPr="00C509B9">
              <w:rPr>
                <w:rFonts w:ascii="Calibri Light" w:hAnsi="Calibri Light" w:cs="Calibri Light"/>
                <w:i/>
                <w:iCs/>
              </w:rPr>
              <w:t>Coordinator</w:t>
            </w:r>
            <w:r w:rsidR="004E664A" w:rsidRPr="00C509B9">
              <w:rPr>
                <w:rFonts w:ascii="Calibri Light" w:hAnsi="Calibri Light" w:cs="Calibri Light"/>
                <w:i/>
                <w:iCs/>
              </w:rPr>
              <w:t>s</w:t>
            </w:r>
            <w:r w:rsidR="0012772A" w:rsidRPr="00C509B9">
              <w:rPr>
                <w:rFonts w:ascii="Calibri Light" w:hAnsi="Calibri Light" w:cs="Calibri Light"/>
                <w:i/>
                <w:iCs/>
              </w:rPr>
              <w:t>:</w:t>
            </w:r>
            <w:r w:rsidR="004E664A" w:rsidRPr="00C509B9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="00573F20" w:rsidRPr="00C509B9">
              <w:rPr>
                <w:rFonts w:ascii="Calibri Light" w:hAnsi="Calibri Light" w:cs="Calibri Light"/>
                <w:b w:val="0"/>
                <w:bCs w:val="0"/>
              </w:rPr>
              <w:t>Shailyn Wiechman, Wildlife Connectivity Coordinator – NAFWS</w:t>
            </w:r>
            <w:r w:rsidR="00573F20" w:rsidRPr="00C509B9">
              <w:rPr>
                <w:rFonts w:ascii="Calibri Light" w:hAnsi="Calibri Light" w:cs="Calibri Light"/>
                <w:i/>
                <w:iCs/>
              </w:rPr>
              <w:t xml:space="preserve"> </w:t>
            </w:r>
          </w:p>
          <w:p w14:paraId="6C4092F5" w14:textId="0023B1FB" w:rsidR="00A576DE" w:rsidRPr="00357031" w:rsidRDefault="00A576DE" w:rsidP="0035703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</w:p>
        </w:tc>
      </w:tr>
      <w:tr w:rsidR="00CF7B49" w:rsidRPr="00C509B9" w14:paraId="25CFD96C" w14:textId="77777777" w:rsidTr="00144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20344A8D" w14:textId="77777777" w:rsidR="00CF7B49" w:rsidRPr="00C509B9" w:rsidRDefault="00CF7B49" w:rsidP="00CF7B49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9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:00 </w:t>
            </w:r>
            <w:r>
              <w:rPr>
                <w:rFonts w:ascii="Calibri Light" w:hAnsi="Calibri Light" w:cs="Calibri Light"/>
                <w:sz w:val="24"/>
                <w:szCs w:val="24"/>
              </w:rPr>
              <w:t>a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.m. – </w:t>
            </w:r>
            <w:r>
              <w:rPr>
                <w:rFonts w:ascii="Calibri Light" w:hAnsi="Calibri Light" w:cs="Calibri Light"/>
                <w:sz w:val="24"/>
                <w:szCs w:val="24"/>
              </w:rPr>
              <w:t>12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>:00 p.m.</w:t>
            </w:r>
          </w:p>
          <w:p w14:paraId="0DAC3C61" w14:textId="111CBE1F" w:rsidR="00CF7B49" w:rsidRPr="00C509B9" w:rsidRDefault="00CF7B49" w:rsidP="00CF7B4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>
              <w:rPr>
                <w:rFonts w:ascii="Calibri Light" w:hAnsi="Calibri Light" w:cs="Calibri Light"/>
                <w:b w:val="0"/>
                <w:bCs w:val="0"/>
              </w:rPr>
              <w:t>Cottonwood</w:t>
            </w:r>
          </w:p>
        </w:tc>
        <w:tc>
          <w:tcPr>
            <w:tcW w:w="11070" w:type="dxa"/>
          </w:tcPr>
          <w:p w14:paraId="524C9CF7" w14:textId="77777777" w:rsidR="00CF7B49" w:rsidRPr="00C509B9" w:rsidRDefault="00CF7B49" w:rsidP="00CF7B4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Workshop: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CD3048">
              <w:rPr>
                <w:rFonts w:ascii="Calibri Light" w:hAnsi="Calibri Light" w:cs="Calibri Light"/>
                <w:sz w:val="24"/>
                <w:szCs w:val="24"/>
              </w:rPr>
              <w:t>Diversifying Funding and Increasing Financial Resilience in Tribal F&amp;W Programs</w:t>
            </w:r>
          </w:p>
          <w:p w14:paraId="602E8440" w14:textId="77777777" w:rsidR="00CF7B49" w:rsidRDefault="00CF7B49" w:rsidP="00CF7B4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Coordinator:</w:t>
            </w:r>
            <w:r w:rsidRPr="00C509B9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Pr="00C509B9">
              <w:rPr>
                <w:rFonts w:ascii="Calibri Light" w:hAnsi="Calibri Light" w:cs="Calibri Light"/>
              </w:rPr>
              <w:t xml:space="preserve">Megan Hawkins, </w:t>
            </w:r>
            <w:r>
              <w:rPr>
                <w:rFonts w:ascii="Calibri Light" w:hAnsi="Calibri Light" w:cs="Calibri Light"/>
              </w:rPr>
              <w:t>Director of Operations</w:t>
            </w:r>
            <w:r w:rsidRPr="00C509B9">
              <w:rPr>
                <w:rFonts w:ascii="Calibri Light" w:hAnsi="Calibri Light" w:cs="Calibri Light"/>
              </w:rPr>
              <w:t xml:space="preserve"> – NAFWS</w:t>
            </w:r>
          </w:p>
          <w:p w14:paraId="2394FD8D" w14:textId="77777777" w:rsidR="00CF7B49" w:rsidRPr="00C509B9" w:rsidRDefault="00CF7B49" w:rsidP="00CF7B4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tr w:rsidR="00CF7B49" w:rsidRPr="00C509B9" w14:paraId="07031E37" w14:textId="77777777" w:rsidTr="00144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7657B996" w14:textId="01074A6D" w:rsidR="00CF7B49" w:rsidRPr="00C509B9" w:rsidRDefault="00CF7B49" w:rsidP="00CF7B4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sz w:val="24"/>
                <w:szCs w:val="24"/>
              </w:rPr>
              <w:t>1</w:t>
            </w:r>
            <w:r>
              <w:rPr>
                <w:rFonts w:ascii="Calibri Light" w:hAnsi="Calibri Light" w:cs="Calibri Light"/>
                <w:sz w:val="24"/>
                <w:szCs w:val="24"/>
              </w:rPr>
              <w:t>1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>:</w:t>
            </w:r>
            <w:r>
              <w:rPr>
                <w:rFonts w:ascii="Calibri Light" w:hAnsi="Calibri Light" w:cs="Calibri Light"/>
                <w:sz w:val="24"/>
                <w:szCs w:val="24"/>
              </w:rPr>
              <w:t>30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Calibri Light"/>
                <w:sz w:val="24"/>
                <w:szCs w:val="24"/>
              </w:rPr>
              <w:t>a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>.m. – 5:00 p.m.</w:t>
            </w:r>
          </w:p>
          <w:p w14:paraId="1E77A522" w14:textId="0D47FE42" w:rsidR="00CF7B49" w:rsidRPr="00C509B9" w:rsidRDefault="00CF7B49" w:rsidP="00CF7B49">
            <w:pPr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b w:val="0"/>
                <w:bCs w:val="0"/>
              </w:rPr>
              <w:t>Location: Off-Site</w:t>
            </w:r>
          </w:p>
        </w:tc>
        <w:tc>
          <w:tcPr>
            <w:tcW w:w="11070" w:type="dxa"/>
          </w:tcPr>
          <w:p w14:paraId="52B90376" w14:textId="35DC9D5C" w:rsidR="00CF7B49" w:rsidRPr="00C509B9" w:rsidRDefault="00CF7B49" w:rsidP="00CF7B4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Workshop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>: Invasive Species Management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Workshop</w:t>
            </w:r>
          </w:p>
          <w:p w14:paraId="7D344F03" w14:textId="28061CC7" w:rsidR="00CF7B49" w:rsidRDefault="00CF7B49" w:rsidP="00CF7B4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Coordinator:</w:t>
            </w:r>
            <w:r w:rsidRPr="00C509B9">
              <w:rPr>
                <w:rFonts w:ascii="Calibri Light" w:hAnsi="Calibri Light" w:cs="Calibri Light"/>
                <w:i/>
                <w:iCs/>
              </w:rPr>
              <w:t xml:space="preserve">  </w:t>
            </w:r>
            <w:r w:rsidRPr="00C509B9">
              <w:rPr>
                <w:rFonts w:ascii="Calibri Light" w:hAnsi="Calibri Light" w:cs="Calibri Light"/>
              </w:rPr>
              <w:t>Mitzi Reed, Invasive Species Coordinator – NAFWS</w:t>
            </w:r>
          </w:p>
          <w:p w14:paraId="293ED5BC" w14:textId="45B73A21" w:rsidR="00CF7B49" w:rsidRPr="00D9534B" w:rsidRDefault="00CF7B49" w:rsidP="00CF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iCs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Pr="00E93D57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Instructions: </w:t>
            </w:r>
            <w:r>
              <w:rPr>
                <w:rFonts w:ascii="Calibri Light" w:hAnsi="Calibri Light" w:cs="Calibri Light"/>
                <w:i/>
                <w:iCs/>
              </w:rPr>
              <w:t>Meet at Wind River Hotel Lobby at 11:30 a.m., Please ensure you have lunch.</w:t>
            </w:r>
          </w:p>
          <w:p w14:paraId="2301616B" w14:textId="20F8B425" w:rsidR="00CF7B49" w:rsidRPr="00357031" w:rsidRDefault="00CF7B49" w:rsidP="00CF7B4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CF7B49" w:rsidRPr="00C509B9" w14:paraId="0A918469" w14:textId="77777777" w:rsidTr="00144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58F335B2" w14:textId="77777777" w:rsidR="00CF7B49" w:rsidRDefault="00CF7B49" w:rsidP="00CF7B49">
            <w:pPr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12:00 p.m. – 6:00 p.m.</w:t>
            </w:r>
          </w:p>
          <w:p w14:paraId="61350AEA" w14:textId="055FD3A5" w:rsidR="00CF7B49" w:rsidRPr="00C509B9" w:rsidRDefault="00CF7B49" w:rsidP="00CF7B4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>
              <w:rPr>
                <w:rFonts w:ascii="Calibri Light" w:hAnsi="Calibri Light" w:cs="Calibri Light"/>
                <w:b w:val="0"/>
                <w:bCs w:val="0"/>
              </w:rPr>
              <w:t>Off-site</w:t>
            </w:r>
          </w:p>
        </w:tc>
        <w:tc>
          <w:tcPr>
            <w:tcW w:w="11070" w:type="dxa"/>
          </w:tcPr>
          <w:p w14:paraId="768FFDA9" w14:textId="77777777" w:rsidR="00CF7B49" w:rsidRDefault="00CF7B49" w:rsidP="00CF7B4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National CLEO Competition Shoot</w:t>
            </w:r>
          </w:p>
          <w:p w14:paraId="4AF09504" w14:textId="1D6ECC70" w:rsidR="00CF7B49" w:rsidRPr="008E3354" w:rsidRDefault="00CF7B49" w:rsidP="00CF7B4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Coordinators: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</w:t>
            </w:r>
            <w:r>
              <w:rPr>
                <w:rFonts w:ascii="Calibri Light" w:hAnsi="Calibri Light" w:cs="Calibri Light"/>
              </w:rPr>
              <w:t>Robert Romero, CLEO &amp; Hunter Education Consultant - NAFWS</w:t>
            </w:r>
          </w:p>
        </w:tc>
      </w:tr>
      <w:tr w:rsidR="00CF7B49" w:rsidRPr="00C509B9" w14:paraId="4CF3519E" w14:textId="77777777" w:rsidTr="00144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4420E0B" w14:textId="77777777" w:rsidR="00CF7B49" w:rsidRPr="00C509B9" w:rsidRDefault="00CF7B49" w:rsidP="00CF7B4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sz w:val="24"/>
                <w:szCs w:val="24"/>
              </w:rPr>
              <w:t>1:00 p.m. – 5:00 p.m.</w:t>
            </w:r>
          </w:p>
          <w:p w14:paraId="6CB691FA" w14:textId="37DADB04" w:rsidR="00CF7B49" w:rsidRPr="00C509B9" w:rsidRDefault="00CF7B49" w:rsidP="00CF7B4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b w:val="0"/>
                <w:bCs w:val="0"/>
              </w:rPr>
              <w:t>Location: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Cottonwood</w:t>
            </w:r>
          </w:p>
        </w:tc>
        <w:tc>
          <w:tcPr>
            <w:tcW w:w="11070" w:type="dxa"/>
          </w:tcPr>
          <w:p w14:paraId="726911BE" w14:textId="482CBF48" w:rsidR="00CF7B49" w:rsidRPr="00C509B9" w:rsidRDefault="00CF7B49" w:rsidP="00CF7B4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Workshop: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 Adaptive Leadership </w:t>
            </w:r>
            <w:r>
              <w:rPr>
                <w:rFonts w:ascii="Calibri Light" w:hAnsi="Calibri Light" w:cs="Calibri Light"/>
                <w:sz w:val="24"/>
                <w:szCs w:val="24"/>
              </w:rPr>
              <w:t>Workshop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14:paraId="5ED9193E" w14:textId="4B47211D" w:rsidR="00CF7B49" w:rsidRDefault="00CF7B49" w:rsidP="00CF7B4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C509B9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>Coordin</w:t>
            </w:r>
            <w:r w:rsidRPr="00AC48CA">
              <w:rPr>
                <w:rFonts w:ascii="Calibri Light" w:hAnsi="Calibri Light" w:cs="Calibri Light"/>
                <w:b/>
                <w:bCs/>
                <w:i/>
                <w:iCs/>
              </w:rPr>
              <w:t>ators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>:</w:t>
            </w:r>
          </w:p>
          <w:p w14:paraId="1261E43F" w14:textId="0CA450DF" w:rsidR="00CF7B49" w:rsidRDefault="00CF7B49" w:rsidP="00CF7B49">
            <w:pPr>
              <w:spacing w:line="27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CD3048">
              <w:rPr>
                <w:rFonts w:ascii="Calibri Light" w:hAnsi="Calibri Light" w:cs="Calibri Light"/>
                <w:i/>
                <w:iCs/>
              </w:rPr>
              <w:t>Gina Jackson-Krusinsk</w:t>
            </w:r>
            <w:r>
              <w:rPr>
                <w:rFonts w:ascii="Calibri Light" w:hAnsi="Calibri Light" w:cs="Calibri Light"/>
                <w:i/>
                <w:iCs/>
              </w:rPr>
              <w:t xml:space="preserve">i, </w:t>
            </w:r>
            <w:r w:rsidRPr="00C90051">
              <w:rPr>
                <w:rFonts w:ascii="Calibri Light" w:hAnsi="Calibri Light" w:cs="Calibri Light"/>
                <w:i/>
                <w:iCs/>
              </w:rPr>
              <w:t>Program Manager for Communications</w:t>
            </w:r>
            <w:r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Pr="00C90051">
              <w:rPr>
                <w:rFonts w:ascii="Calibri Light" w:hAnsi="Calibri Light" w:cs="Calibri Light"/>
                <w:i/>
                <w:iCs/>
              </w:rPr>
              <w:t>and Learning Development</w:t>
            </w:r>
            <w:r>
              <w:rPr>
                <w:rFonts w:ascii="Calibri Light" w:hAnsi="Calibri Light" w:cs="Calibri Light"/>
                <w:i/>
                <w:iCs/>
              </w:rPr>
              <w:t xml:space="preserve"> - </w:t>
            </w:r>
            <w:r w:rsidRPr="00C90051">
              <w:rPr>
                <w:rFonts w:ascii="Calibri Light" w:hAnsi="Calibri Light" w:cs="Calibri Light"/>
                <w:i/>
                <w:iCs/>
              </w:rPr>
              <w:t>Association</w:t>
            </w:r>
            <w:r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Pr="00C90051">
              <w:rPr>
                <w:rFonts w:ascii="Calibri Light" w:hAnsi="Calibri Light" w:cs="Calibri Light"/>
                <w:i/>
                <w:iCs/>
              </w:rPr>
              <w:t>of Fish &amp; Wildlife Agencies</w:t>
            </w:r>
          </w:p>
          <w:p w14:paraId="11B071A4" w14:textId="77777777" w:rsidR="00CF7B49" w:rsidRDefault="00CF7B49" w:rsidP="00CF7B49">
            <w:pPr>
              <w:spacing w:line="27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CD3048">
              <w:rPr>
                <w:rFonts w:ascii="Calibri Light" w:hAnsi="Calibri Light" w:cs="Calibri Light"/>
                <w:i/>
              </w:rPr>
              <w:t xml:space="preserve">Mark Ohm, </w:t>
            </w:r>
            <w:r w:rsidRPr="00CD3048">
              <w:rPr>
                <w:rFonts w:ascii="Calibri Light" w:hAnsi="Calibri Light" w:cs="Calibri Light"/>
                <w:i/>
                <w:iCs/>
              </w:rPr>
              <w:t>Regional Supervisor</w:t>
            </w:r>
            <w:r>
              <w:rPr>
                <w:rFonts w:ascii="Calibri Light" w:hAnsi="Calibri Light" w:cs="Calibri Light"/>
                <w:i/>
                <w:iCs/>
              </w:rPr>
              <w:t xml:space="preserve"> - </w:t>
            </w:r>
            <w:r w:rsidRPr="00A750FA">
              <w:rPr>
                <w:rFonts w:ascii="Calibri Light" w:hAnsi="Calibri Light" w:cs="Calibri Light"/>
                <w:i/>
                <w:iCs/>
              </w:rPr>
              <w:t>South Dakota Game, Fish and Parks</w:t>
            </w:r>
          </w:p>
          <w:p w14:paraId="330B20BA" w14:textId="072081FA" w:rsidR="00CF7B49" w:rsidRPr="0090606A" w:rsidRDefault="00CF7B49" w:rsidP="00CF7B49">
            <w:pPr>
              <w:spacing w:line="27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315310">
              <w:rPr>
                <w:rFonts w:ascii="Calibri Light" w:hAnsi="Calibri Light" w:cs="Calibri Light"/>
                <w:i/>
                <w:iCs/>
              </w:rPr>
              <w:t>Ashley Mueller, Education and Advancement Director – NAFWS</w:t>
            </w:r>
          </w:p>
        </w:tc>
      </w:tr>
      <w:tr w:rsidR="00CF7B49" w:rsidRPr="00C509B9" w14:paraId="07A90A65" w14:textId="77777777" w:rsidTr="00144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57FC7277" w14:textId="77777777" w:rsidR="00CF7B49" w:rsidRDefault="00CF7B49" w:rsidP="00CF7B49">
            <w:pPr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sz w:val="24"/>
                <w:szCs w:val="24"/>
              </w:rPr>
              <w:t>1:00 p.m. – 5:00 p.m.</w:t>
            </w:r>
          </w:p>
          <w:p w14:paraId="791A874F" w14:textId="0AC0134E" w:rsidR="00CF7B49" w:rsidRPr="00C509B9" w:rsidRDefault="00CF7B49" w:rsidP="00CF7B4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>
              <w:rPr>
                <w:rFonts w:ascii="Calibri Light" w:hAnsi="Calibri Light" w:cs="Calibri Light"/>
                <w:b w:val="0"/>
                <w:bCs w:val="0"/>
              </w:rPr>
              <w:t>Spring Mountain</w:t>
            </w:r>
          </w:p>
        </w:tc>
        <w:tc>
          <w:tcPr>
            <w:tcW w:w="11070" w:type="dxa"/>
          </w:tcPr>
          <w:p w14:paraId="6A414031" w14:textId="5EDF5B6E" w:rsidR="00CF7B49" w:rsidRPr="00B01E3D" w:rsidRDefault="00CF7B49" w:rsidP="00CF7B4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Workshop: 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Tribal Mapping </w:t>
            </w:r>
          </w:p>
          <w:p w14:paraId="6448990D" w14:textId="1FFCC4F7" w:rsidR="00CF7B49" w:rsidRPr="00C509B9" w:rsidRDefault="00CF7B49" w:rsidP="00CF7B4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 Coordinator: </w:t>
            </w:r>
            <w:r w:rsidRPr="00C509B9">
              <w:rPr>
                <w:rFonts w:ascii="Calibri Light" w:hAnsi="Calibri Light" w:cs="Calibri Light"/>
              </w:rPr>
              <w:t>Emily Hagler, Tribal Mapping Analyst – NAFWS</w:t>
            </w:r>
          </w:p>
          <w:p w14:paraId="09C5E32E" w14:textId="0A0B6262" w:rsidR="00CF7B49" w:rsidRPr="00445193" w:rsidRDefault="00CF7B49" w:rsidP="00CF7B4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CF7B49" w:rsidRPr="00A857A3" w14:paraId="09C101F3" w14:textId="77777777" w:rsidTr="00144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A5961ED" w14:textId="46DD6314" w:rsidR="00CF7B49" w:rsidRPr="00C509B9" w:rsidRDefault="00CF7B49" w:rsidP="00CF7B49">
            <w:r w:rsidRPr="00C509B9">
              <w:rPr>
                <w:rFonts w:ascii="Calibri Light" w:hAnsi="Calibri Light" w:cs="Calibri Light"/>
                <w:sz w:val="24"/>
                <w:szCs w:val="24"/>
              </w:rPr>
              <w:t>5:30 p.m. – 7:00 p.m.</w:t>
            </w:r>
          </w:p>
          <w:p w14:paraId="020EC294" w14:textId="232762A3" w:rsidR="00CF7B49" w:rsidRPr="00C509B9" w:rsidRDefault="00CF7B49" w:rsidP="00CF7B49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C509B9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>
              <w:rPr>
                <w:rFonts w:ascii="Calibri Light" w:hAnsi="Calibri Light" w:cs="Calibri Light"/>
                <w:b w:val="0"/>
                <w:bCs w:val="0"/>
              </w:rPr>
              <w:t>Spring Mountain</w:t>
            </w:r>
          </w:p>
        </w:tc>
        <w:tc>
          <w:tcPr>
            <w:tcW w:w="11070" w:type="dxa"/>
          </w:tcPr>
          <w:p w14:paraId="0B4B5673" w14:textId="16EBA711" w:rsidR="00CF7B49" w:rsidRPr="00C509B9" w:rsidRDefault="00CF7B49" w:rsidP="00CF7B4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C509B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Meeting:</w:t>
            </w:r>
            <w:r w:rsidRPr="00C509B9">
              <w:rPr>
                <w:rFonts w:ascii="Calibri Light" w:hAnsi="Calibri Light" w:cs="Calibri Light"/>
                <w:sz w:val="24"/>
                <w:szCs w:val="24"/>
              </w:rPr>
              <w:t xml:space="preserve"> NAFWS Great Plains Region Business Meeting</w:t>
            </w:r>
          </w:p>
          <w:p w14:paraId="64403379" w14:textId="2520D3D1" w:rsidR="00CF7B49" w:rsidRPr="00C509B9" w:rsidRDefault="00CF7B49" w:rsidP="00CF7B4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C509B9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   Coordinators:</w:t>
            </w:r>
            <w:r w:rsidRPr="00C509B9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Pr="00C509B9">
              <w:rPr>
                <w:rFonts w:ascii="Calibri Light" w:hAnsi="Calibri Light" w:cs="Calibri Light"/>
              </w:rPr>
              <w:t>Shaun Grassel, Ph.D. and Michael Thompson, G</w:t>
            </w:r>
            <w:r>
              <w:rPr>
                <w:rFonts w:ascii="Calibri Light" w:hAnsi="Calibri Light" w:cs="Calibri Light"/>
              </w:rPr>
              <w:t>P</w:t>
            </w:r>
            <w:r w:rsidRPr="00C509B9">
              <w:rPr>
                <w:rFonts w:ascii="Calibri Light" w:hAnsi="Calibri Light" w:cs="Calibri Light"/>
              </w:rPr>
              <w:t xml:space="preserve"> Regional Directors – NAFWS</w:t>
            </w:r>
          </w:p>
          <w:p w14:paraId="7EDEB5CE" w14:textId="596801BA" w:rsidR="00CF7B49" w:rsidRPr="00C509B9" w:rsidRDefault="00CF7B49" w:rsidP="00CF7B4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C509B9">
              <w:rPr>
                <w:rFonts w:ascii="Calibri Light" w:hAnsi="Calibri Light" w:cs="Calibri Light"/>
                <w:sz w:val="20"/>
                <w:szCs w:val="20"/>
              </w:rPr>
              <w:t>*</w:t>
            </w:r>
            <w:r>
              <w:rPr>
                <w:rFonts w:ascii="Calibri Light" w:hAnsi="Calibri Light" w:cs="Calibri Light"/>
                <w:sz w:val="20"/>
                <w:szCs w:val="20"/>
              </w:rPr>
              <w:t>Refreshments</w:t>
            </w:r>
            <w:r w:rsidRPr="00C509B9">
              <w:rPr>
                <w:rFonts w:ascii="Calibri Light" w:hAnsi="Calibri Light" w:cs="Calibri Light"/>
                <w:sz w:val="20"/>
                <w:szCs w:val="20"/>
              </w:rPr>
              <w:t xml:space="preserve"> Will Be Served</w:t>
            </w:r>
          </w:p>
          <w:p w14:paraId="3A66831F" w14:textId="4B0B8AC3" w:rsidR="00CF7B49" w:rsidRPr="00DC6E2F" w:rsidRDefault="00CF7B49" w:rsidP="00CF7B4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CF7B49" w:rsidRPr="00A857A3" w14:paraId="14204F3A" w14:textId="77777777" w:rsidTr="00144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5874B390" w14:textId="682E36E0" w:rsidR="00CF7B49" w:rsidRPr="0032338F" w:rsidRDefault="00CF7B49" w:rsidP="00CF7B49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7</w:t>
            </w:r>
            <w:r w:rsidRPr="0032338F">
              <w:rPr>
                <w:rFonts w:ascii="Calibri Light" w:hAnsi="Calibri Light" w:cs="Calibri Light"/>
                <w:sz w:val="24"/>
                <w:szCs w:val="24"/>
              </w:rPr>
              <w:t xml:space="preserve">:00 p.m. – </w:t>
            </w:r>
            <w:r>
              <w:rPr>
                <w:rFonts w:ascii="Calibri Light" w:hAnsi="Calibri Light" w:cs="Calibri Light"/>
                <w:sz w:val="24"/>
                <w:szCs w:val="24"/>
              </w:rPr>
              <w:t>10</w:t>
            </w:r>
            <w:r w:rsidRPr="0032338F">
              <w:rPr>
                <w:rFonts w:ascii="Calibri Light" w:hAnsi="Calibri Light" w:cs="Calibri Light"/>
                <w:sz w:val="24"/>
                <w:szCs w:val="24"/>
              </w:rPr>
              <w:t>:00 p.m.</w:t>
            </w:r>
          </w:p>
          <w:p w14:paraId="23B1BD39" w14:textId="77777777" w:rsidR="00CF7B49" w:rsidRDefault="00CF7B49" w:rsidP="00CF7B49">
            <w:pPr>
              <w:rPr>
                <w:rFonts w:ascii="Calibri Light" w:hAnsi="Calibri Light" w:cs="Calibri Light"/>
              </w:rPr>
            </w:pPr>
            <w:r w:rsidRPr="00050E95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</w:p>
          <w:p w14:paraId="06866FA5" w14:textId="77777777" w:rsidR="00CF7B49" w:rsidRDefault="00CF7B49" w:rsidP="00CF7B49">
            <w:pPr>
              <w:rPr>
                <w:rFonts w:ascii="Calibri Light" w:hAnsi="Calibri Light" w:cs="Calibri Light"/>
              </w:rPr>
            </w:pPr>
            <w:r w:rsidRPr="00FD6803">
              <w:rPr>
                <w:rFonts w:ascii="Calibri Light" w:hAnsi="Calibri Light" w:cs="Calibri Light"/>
                <w:b w:val="0"/>
                <w:bCs w:val="0"/>
              </w:rPr>
              <w:t>Holiday Inn</w:t>
            </w:r>
          </w:p>
          <w:p w14:paraId="101981AB" w14:textId="24192753" w:rsidR="00971DB2" w:rsidRPr="0032338F" w:rsidRDefault="00971DB2" w:rsidP="00CF7B49">
            <w:pPr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>Dome Area</w:t>
            </w:r>
          </w:p>
        </w:tc>
        <w:tc>
          <w:tcPr>
            <w:tcW w:w="11070" w:type="dxa"/>
          </w:tcPr>
          <w:p w14:paraId="54357853" w14:textId="2925E303" w:rsidR="00CF7B49" w:rsidRDefault="00CF7B49" w:rsidP="00CF7B49">
            <w:pPr>
              <w:spacing w:after="12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  <w:sz w:val="24"/>
                <w:szCs w:val="24"/>
              </w:rPr>
            </w:pPr>
            <w:r w:rsidRPr="0032338F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Pr="00050E95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Professional Mixer </w:t>
            </w:r>
            <w:r w:rsidRPr="00050E95">
              <w:rPr>
                <w:rFonts w:ascii="Calibri Light" w:hAnsi="Calibri Light" w:cs="Calibri Light"/>
                <w:i/>
                <w:iCs/>
                <w:sz w:val="24"/>
                <w:szCs w:val="24"/>
              </w:rPr>
              <w:t>(networking opportunity)</w:t>
            </w:r>
          </w:p>
          <w:p w14:paraId="32BB86CF" w14:textId="04636C60" w:rsidR="00CF7B49" w:rsidRDefault="00CF7B49" w:rsidP="00CF7B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71377E">
              <w:rPr>
                <w:rFonts w:ascii="Calibri Light" w:hAnsi="Calibri Light" w:cs="Calibri Light"/>
              </w:rPr>
              <w:t>Holiday Day Inn Riverton, 900 E Sunset Dr, Riverton, WY 82501</w:t>
            </w:r>
          </w:p>
          <w:p w14:paraId="6057673C" w14:textId="4E0BD328" w:rsidR="00CF7B49" w:rsidRPr="00564CDD" w:rsidRDefault="00CF7B49" w:rsidP="00CF7B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4A5002">
              <w:rPr>
                <w:rFonts w:ascii="Calibri Light" w:hAnsi="Calibri Light" w:cs="Calibri Light"/>
                <w:sz w:val="20"/>
                <w:szCs w:val="20"/>
              </w:rPr>
              <w:t>*</w:t>
            </w:r>
            <w:r>
              <w:rPr>
                <w:rFonts w:ascii="Calibri Light" w:hAnsi="Calibri Light" w:cs="Calibri Light"/>
                <w:sz w:val="20"/>
                <w:szCs w:val="20"/>
              </w:rPr>
              <w:t>Refreshments</w:t>
            </w:r>
            <w:r w:rsidRPr="004A5002">
              <w:rPr>
                <w:rFonts w:ascii="Calibri Light" w:hAnsi="Calibri Light" w:cs="Calibri Light"/>
                <w:sz w:val="20"/>
                <w:szCs w:val="20"/>
              </w:rPr>
              <w:t xml:space="preserve"> Will Be Served</w:t>
            </w:r>
          </w:p>
        </w:tc>
      </w:tr>
    </w:tbl>
    <w:tbl>
      <w:tblPr>
        <w:tblStyle w:val="PlainTable4"/>
        <w:tblW w:w="5000" w:type="pct"/>
        <w:tblLook w:val="04A0" w:firstRow="1" w:lastRow="0" w:firstColumn="1" w:lastColumn="0" w:noHBand="0" w:noVBand="1"/>
        <w:tblDescription w:val="Conference agenda information layout table #2"/>
      </w:tblPr>
      <w:tblGrid>
        <w:gridCol w:w="2520"/>
        <w:gridCol w:w="11160"/>
      </w:tblGrid>
      <w:tr w:rsidR="00F440DE" w:rsidRPr="00F463C6" w14:paraId="07A7CE3A" w14:textId="77777777" w:rsidTr="79D82F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0" w:type="dxa"/>
            <w:gridSpan w:val="2"/>
          </w:tcPr>
          <w:bookmarkEnd w:id="0"/>
          <w:p w14:paraId="4281C678" w14:textId="167A7A0D" w:rsidR="00F440DE" w:rsidRPr="00CE5387" w:rsidRDefault="00F440DE" w:rsidP="008A7245">
            <w:pPr>
              <w:pStyle w:val="Heading1"/>
              <w:jc w:val="both"/>
              <w:rPr>
                <w:rFonts w:ascii="Calibri Light" w:hAnsi="Calibri Light" w:cs="Calibri Light"/>
                <w:color w:val="76923C" w:themeColor="accent3" w:themeShade="BF"/>
                <w:sz w:val="36"/>
              </w:rPr>
            </w:pPr>
            <w:r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 xml:space="preserve">Tuesday, </w:t>
            </w:r>
            <w:r w:rsidR="00564CDD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May 1</w:t>
            </w:r>
            <w:r w:rsidR="00C404BF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3</w:t>
            </w:r>
            <w:r w:rsidR="00564CDD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, 202</w:t>
            </w:r>
            <w:r w:rsidR="00C404BF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5</w:t>
            </w:r>
          </w:p>
        </w:tc>
      </w:tr>
      <w:tr w:rsidR="002B5618" w:rsidRPr="0099698B" w14:paraId="2216490B" w14:textId="77777777" w:rsidTr="79D82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1A3A89C2" w14:textId="5DE23A58" w:rsidR="002B5618" w:rsidRPr="00F463C6" w:rsidRDefault="002B5618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463C6">
              <w:rPr>
                <w:rFonts w:ascii="Calibri Light" w:hAnsi="Calibri Light" w:cs="Calibri Light"/>
                <w:sz w:val="24"/>
                <w:szCs w:val="24"/>
              </w:rPr>
              <w:t xml:space="preserve">8:00 a.m. – </w:t>
            </w:r>
            <w:r w:rsidR="00CD5B3E">
              <w:rPr>
                <w:rFonts w:ascii="Calibri Light" w:hAnsi="Calibri Light" w:cs="Calibri Light"/>
                <w:sz w:val="24"/>
                <w:szCs w:val="24"/>
              </w:rPr>
              <w:t>5:00 p.m.</w:t>
            </w:r>
          </w:p>
          <w:p w14:paraId="69211DA3" w14:textId="618A006B" w:rsidR="002B5618" w:rsidRPr="00F463C6" w:rsidRDefault="00514B6A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>
              <w:rPr>
                <w:rFonts w:ascii="Calibri Light" w:hAnsi="Calibri Light" w:cs="Calibri Light"/>
                <w:b w:val="0"/>
                <w:bCs w:val="0"/>
              </w:rPr>
              <w:t>Hotel Lobby – Wind River Casino</w:t>
            </w:r>
          </w:p>
        </w:tc>
        <w:tc>
          <w:tcPr>
            <w:tcW w:w="11160" w:type="dxa"/>
          </w:tcPr>
          <w:p w14:paraId="33C1D849" w14:textId="31913C2B" w:rsidR="002B5618" w:rsidRPr="001E2698" w:rsidRDefault="002B5618" w:rsidP="002B56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1E2698">
              <w:rPr>
                <w:rFonts w:ascii="Calibri Light" w:hAnsi="Calibri Light" w:cs="Calibri Light"/>
                <w:b/>
                <w:sz w:val="24"/>
                <w:szCs w:val="24"/>
              </w:rPr>
              <w:t>Registration</w:t>
            </w:r>
          </w:p>
          <w:p w14:paraId="73CEA721" w14:textId="77777777" w:rsidR="00D711DF" w:rsidRDefault="00E93D57" w:rsidP="00D71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i/>
                <w:iCs/>
              </w:rPr>
              <w:t xml:space="preserve">     </w:t>
            </w:r>
            <w:r w:rsidR="002B5618" w:rsidRPr="0079724F">
              <w:rPr>
                <w:rFonts w:ascii="Calibri Light" w:hAnsi="Calibri Light" w:cs="Calibri Light"/>
                <w:i/>
                <w:iCs/>
              </w:rPr>
              <w:t>Coordinators:</w:t>
            </w:r>
            <w:r w:rsidR="002B5618" w:rsidRPr="002B5618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="008D392E" w:rsidRPr="004A5002">
              <w:rPr>
                <w:rFonts w:ascii="Calibri Light" w:hAnsi="Calibri Light" w:cs="Calibri Light"/>
              </w:rPr>
              <w:t xml:space="preserve">Heidi McCann, Membership </w:t>
            </w:r>
            <w:r w:rsidR="008D392E">
              <w:rPr>
                <w:rFonts w:ascii="Calibri Light" w:hAnsi="Calibri Light" w:cs="Calibri Light"/>
              </w:rPr>
              <w:t>Engagement &amp; Board Affairs Coordinato</w:t>
            </w:r>
            <w:r w:rsidR="003C2E17">
              <w:rPr>
                <w:rFonts w:ascii="Calibri Light" w:hAnsi="Calibri Light" w:cs="Calibri Light"/>
              </w:rPr>
              <w:t>r</w:t>
            </w:r>
          </w:p>
          <w:p w14:paraId="367ADA52" w14:textId="7B2FCCBF" w:rsidR="002B5618" w:rsidRPr="00D711DF" w:rsidRDefault="00195549" w:rsidP="00D711DF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>
              <w:rPr>
                <w:rFonts w:ascii="Calibri Light" w:hAnsi="Calibri Light" w:cs="Calibri Light"/>
              </w:rPr>
              <w:t>Jennifer Bills, Financial Advisor – Management Partners</w:t>
            </w:r>
          </w:p>
        </w:tc>
      </w:tr>
      <w:tr w:rsidR="003C4CD4" w:rsidRPr="0099698B" w14:paraId="31DB4A77" w14:textId="77777777" w:rsidTr="79D82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526B4852" w14:textId="396B1623" w:rsidR="003C4CD4" w:rsidRPr="00F463C6" w:rsidRDefault="003C4CD4" w:rsidP="003C4CD4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8</w:t>
            </w:r>
            <w:r w:rsidRPr="00F463C6">
              <w:rPr>
                <w:rFonts w:ascii="Calibri Light" w:hAnsi="Calibri Light" w:cs="Calibri Light"/>
                <w:sz w:val="24"/>
                <w:szCs w:val="24"/>
              </w:rPr>
              <w:t>:00 a.m. – 5:00 p.m.</w:t>
            </w:r>
          </w:p>
          <w:p w14:paraId="78C2506C" w14:textId="6B10CB4A" w:rsidR="003C4CD4" w:rsidRPr="00D34814" w:rsidRDefault="003C4CD4" w:rsidP="003C4CD4">
            <w:pPr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11160" w:type="dxa"/>
          </w:tcPr>
          <w:p w14:paraId="5732827A" w14:textId="77777777" w:rsidR="003C4CD4" w:rsidRPr="00900B35" w:rsidRDefault="003C4CD4" w:rsidP="003C4C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900B35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Exhibitors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and </w:t>
            </w:r>
            <w:r w:rsidRPr="00900B35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Vendor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 Set-Up</w:t>
            </w:r>
          </w:p>
          <w:p w14:paraId="29891579" w14:textId="77777777" w:rsidR="00D711DF" w:rsidRDefault="003C4CD4" w:rsidP="00D71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Coordinator</w:t>
            </w:r>
            <w:r>
              <w:rPr>
                <w:rFonts w:ascii="Calibri Light" w:hAnsi="Calibri Light" w:cs="Calibri Light"/>
                <w:b/>
                <w:bCs/>
                <w:i/>
                <w:iCs/>
              </w:rPr>
              <w:t>s</w:t>
            </w:r>
            <w:r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:</w:t>
            </w:r>
            <w:r w:rsidRPr="00900B35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Pr="00FC00FE">
              <w:rPr>
                <w:rFonts w:ascii="Calibri Light" w:hAnsi="Calibri Light" w:cs="Calibri Light"/>
              </w:rPr>
              <w:t>Shailyn Wiechman</w:t>
            </w:r>
            <w:r>
              <w:rPr>
                <w:rFonts w:ascii="Calibri Light" w:hAnsi="Calibri Light" w:cs="Calibri Light"/>
              </w:rPr>
              <w:t xml:space="preserve">, Wildlife Connectivity Coordinator – NAFWS </w:t>
            </w:r>
          </w:p>
          <w:p w14:paraId="3BF14470" w14:textId="0EBDFC6A" w:rsidR="003C4CD4" w:rsidRPr="00D711DF" w:rsidRDefault="003C4CD4" w:rsidP="00D711DF">
            <w:pPr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Andy Edwards, </w:t>
            </w:r>
            <w:r w:rsidR="00C5502B">
              <w:rPr>
                <w:rFonts w:ascii="Calibri Light" w:hAnsi="Calibri Light" w:cs="Calibri Light"/>
              </w:rPr>
              <w:t>Grants</w:t>
            </w:r>
            <w:r>
              <w:rPr>
                <w:rFonts w:ascii="Calibri Light" w:hAnsi="Calibri Light" w:cs="Calibri Light"/>
              </w:rPr>
              <w:t xml:space="preserve"> Field Liaison – NAFWS</w:t>
            </w:r>
          </w:p>
        </w:tc>
      </w:tr>
      <w:tr w:rsidR="002B5618" w:rsidRPr="00F463C6" w14:paraId="4E462EDC" w14:textId="77777777" w:rsidTr="79D82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84DF9D" w14:textId="2BDADFA9" w:rsidR="002B5618" w:rsidRPr="00D23B96" w:rsidRDefault="002B5618" w:rsidP="00D045E5">
            <w:pPr>
              <w:pStyle w:val="Heading2"/>
              <w:spacing w:before="120"/>
              <w:jc w:val="center"/>
              <w:rPr>
                <w:rFonts w:ascii="Calibri Light" w:hAnsi="Calibri Light" w:cs="Calibri Light"/>
                <w:b w:val="0"/>
                <w:bCs w:val="0"/>
                <w:color w:val="984806" w:themeColor="accent6" w:themeShade="80"/>
              </w:rPr>
            </w:pPr>
            <w:r w:rsidRPr="00D23B96">
              <w:rPr>
                <w:rFonts w:ascii="Calibri Light" w:hAnsi="Calibri Light" w:cs="Calibri Light"/>
                <w:color w:val="984806" w:themeColor="accent6" w:themeShade="80"/>
              </w:rPr>
              <w:t>General Session</w:t>
            </w:r>
          </w:p>
          <w:p w14:paraId="60A2528F" w14:textId="2AEDFDC5" w:rsidR="00C8797E" w:rsidRPr="00C8797E" w:rsidRDefault="00C8797E" w:rsidP="00C8797E"/>
        </w:tc>
      </w:tr>
      <w:tr w:rsidR="002B5618" w:rsidRPr="00A857A3" w14:paraId="40B4E17B" w14:textId="77777777" w:rsidTr="79D82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top w:val="single" w:sz="4" w:space="0" w:color="auto"/>
            </w:tcBorders>
          </w:tcPr>
          <w:p w14:paraId="758091E0" w14:textId="5A9B3C0C" w:rsidR="002B5618" w:rsidRPr="00F463C6" w:rsidRDefault="00CD5B3E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12772A">
              <w:rPr>
                <w:rFonts w:ascii="Calibri Light" w:hAnsi="Calibri Light" w:cs="Calibri Light"/>
                <w:sz w:val="24"/>
                <w:szCs w:val="24"/>
              </w:rPr>
              <w:t>9</w:t>
            </w:r>
            <w:r w:rsidR="002B5618" w:rsidRPr="0012772A">
              <w:rPr>
                <w:rFonts w:ascii="Calibri Light" w:hAnsi="Calibri Light" w:cs="Calibri Light"/>
                <w:sz w:val="24"/>
                <w:szCs w:val="24"/>
              </w:rPr>
              <w:t xml:space="preserve">:00 a.m. – </w:t>
            </w:r>
            <w:r w:rsidR="009D1D17" w:rsidRPr="0012772A">
              <w:rPr>
                <w:rFonts w:ascii="Calibri Light" w:hAnsi="Calibri Light" w:cs="Calibri Light"/>
                <w:sz w:val="24"/>
                <w:szCs w:val="24"/>
              </w:rPr>
              <w:t>9:45</w:t>
            </w:r>
            <w:r w:rsidR="002B5618" w:rsidRPr="0012772A">
              <w:rPr>
                <w:rFonts w:ascii="Calibri Light" w:hAnsi="Calibri Light" w:cs="Calibri Light"/>
                <w:sz w:val="24"/>
                <w:szCs w:val="24"/>
              </w:rPr>
              <w:t xml:space="preserve"> a.m.</w:t>
            </w:r>
          </w:p>
          <w:p w14:paraId="6069240D" w14:textId="27627A6C" w:rsidR="002B5618" w:rsidRPr="00D34814" w:rsidRDefault="002B5618" w:rsidP="002B5618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AB555C">
              <w:rPr>
                <w:rFonts w:ascii="Calibri Light" w:hAnsi="Calibri Light" w:cs="Calibri Light"/>
                <w:b w:val="0"/>
                <w:bCs w:val="0"/>
              </w:rPr>
              <w:t>Blue Sky</w:t>
            </w:r>
          </w:p>
        </w:tc>
        <w:tc>
          <w:tcPr>
            <w:tcW w:w="11160" w:type="dxa"/>
            <w:tcBorders>
              <w:top w:val="single" w:sz="4" w:space="0" w:color="auto"/>
            </w:tcBorders>
          </w:tcPr>
          <w:p w14:paraId="3C98F34B" w14:textId="77777777" w:rsidR="002B5618" w:rsidRPr="00F463C6" w:rsidRDefault="002B5618" w:rsidP="002B5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F463C6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Opening Ceremony </w:t>
            </w:r>
          </w:p>
          <w:p w14:paraId="52BA65A7" w14:textId="0425357F" w:rsidR="002B5618" w:rsidRPr="00F463C6" w:rsidRDefault="002B5618" w:rsidP="002B5618">
            <w:pPr>
              <w:ind w:left="1008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ED044C">
              <w:rPr>
                <w:rFonts w:ascii="Calibri Light" w:hAnsi="Calibri Light" w:cs="Calibri Light"/>
              </w:rPr>
              <w:t>Master of Ceremonies –</w:t>
            </w:r>
            <w:r w:rsidR="00AD7160">
              <w:rPr>
                <w:rFonts w:ascii="Calibri Light" w:hAnsi="Calibri Light" w:cs="Calibri Light"/>
              </w:rPr>
              <w:t xml:space="preserve"> </w:t>
            </w:r>
            <w:r w:rsidR="009E1AA0">
              <w:rPr>
                <w:rFonts w:ascii="Calibri Light" w:hAnsi="Calibri Light" w:cs="Calibri Light"/>
              </w:rPr>
              <w:t>Shaun Grassel, PhD – NAFWS Great Plains Region Director</w:t>
            </w:r>
          </w:p>
          <w:p w14:paraId="53DA969A" w14:textId="77777777" w:rsidR="002B5618" w:rsidRPr="00F463C6" w:rsidRDefault="002B5618" w:rsidP="002B5618">
            <w:pPr>
              <w:ind w:left="1008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F463C6">
              <w:rPr>
                <w:rFonts w:ascii="Calibri Light" w:hAnsi="Calibri Light" w:cs="Calibri Light"/>
              </w:rPr>
              <w:t>Posting of the Colors – Conservation Law Enforcement Officers</w:t>
            </w:r>
          </w:p>
          <w:p w14:paraId="6E8FE682" w14:textId="2C43AFB2" w:rsidR="002B5618" w:rsidRPr="00CD5B3E" w:rsidRDefault="002B5618" w:rsidP="002B5618">
            <w:pPr>
              <w:ind w:left="1008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0000"/>
              </w:rPr>
            </w:pPr>
            <w:r w:rsidRPr="00F463C6">
              <w:rPr>
                <w:rFonts w:ascii="Calibri Light" w:hAnsi="Calibri Light" w:cs="Calibri Light"/>
              </w:rPr>
              <w:t>Invocation</w:t>
            </w:r>
            <w:r w:rsidR="00692BB9">
              <w:rPr>
                <w:rFonts w:ascii="Calibri Light" w:hAnsi="Calibri Light" w:cs="Calibri Light"/>
              </w:rPr>
              <w:t xml:space="preserve"> </w:t>
            </w:r>
            <w:r w:rsidR="00D84A2C">
              <w:rPr>
                <w:rFonts w:ascii="Calibri Light" w:hAnsi="Calibri Light" w:cs="Calibri Light"/>
              </w:rPr>
              <w:t>–</w:t>
            </w:r>
            <w:r w:rsidR="00692BB9">
              <w:rPr>
                <w:rFonts w:ascii="Calibri Light" w:hAnsi="Calibri Light" w:cs="Calibri Light"/>
              </w:rPr>
              <w:t xml:space="preserve"> </w:t>
            </w:r>
            <w:r w:rsidR="00AC6E7E">
              <w:rPr>
                <w:rFonts w:ascii="Calibri Light" w:hAnsi="Calibri Light" w:cs="Calibri Light"/>
              </w:rPr>
              <w:t>Sam Dresser, Northern Arapahoe</w:t>
            </w:r>
          </w:p>
          <w:p w14:paraId="218AF0EE" w14:textId="77777777" w:rsidR="002B5618" w:rsidRDefault="002B5618" w:rsidP="002B5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</w:p>
          <w:p w14:paraId="6A499CEC" w14:textId="77777777" w:rsidR="002B5618" w:rsidRPr="00F463C6" w:rsidRDefault="002B5618" w:rsidP="00D711DF">
            <w:pPr>
              <w:ind w:lef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F463C6">
              <w:rPr>
                <w:rFonts w:ascii="Calibri Light" w:hAnsi="Calibri Light" w:cs="Calibri Light"/>
                <w:i/>
                <w:iCs/>
              </w:rPr>
              <w:t>Welcoming Remarks:</w:t>
            </w:r>
          </w:p>
          <w:p w14:paraId="6E94F325" w14:textId="77777777" w:rsidR="008F6FFF" w:rsidRPr="00F463C6" w:rsidRDefault="008F6FFF" w:rsidP="00D711DF">
            <w:pPr>
              <w:ind w:left="144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F463C6">
              <w:rPr>
                <w:rFonts w:ascii="Calibri Light" w:hAnsi="Calibri Light" w:cs="Calibri Light"/>
              </w:rPr>
              <w:t>NAFWS Executive Director – Julie Thorstenson</w:t>
            </w:r>
            <w:r>
              <w:rPr>
                <w:rFonts w:ascii="Calibri Light" w:hAnsi="Calibri Light" w:cs="Calibri Light"/>
              </w:rPr>
              <w:t>, Ph.D.</w:t>
            </w:r>
          </w:p>
          <w:p w14:paraId="6340D291" w14:textId="53991BD1" w:rsidR="008F6FFF" w:rsidRPr="00F463C6" w:rsidRDefault="008F6FFF" w:rsidP="00D711DF">
            <w:pPr>
              <w:ind w:left="144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F463C6">
              <w:rPr>
                <w:rFonts w:ascii="Calibri Light" w:hAnsi="Calibri Light" w:cs="Calibri Light"/>
              </w:rPr>
              <w:t xml:space="preserve">NAFWS </w:t>
            </w:r>
            <w:r w:rsidR="0068710B">
              <w:rPr>
                <w:rFonts w:ascii="Calibri Light" w:hAnsi="Calibri Light" w:cs="Calibri Light"/>
              </w:rPr>
              <w:t>Vice-</w:t>
            </w:r>
            <w:r w:rsidRPr="00F463C6">
              <w:rPr>
                <w:rFonts w:ascii="Calibri Light" w:hAnsi="Calibri Light" w:cs="Calibri Light"/>
              </w:rPr>
              <w:t xml:space="preserve">President, </w:t>
            </w:r>
            <w:r w:rsidR="0068710B">
              <w:rPr>
                <w:rFonts w:ascii="Calibri Light" w:hAnsi="Calibri Light" w:cs="Calibri Light"/>
              </w:rPr>
              <w:t>Southeast</w:t>
            </w:r>
            <w:r w:rsidR="0027249D">
              <w:rPr>
                <w:rFonts w:ascii="Calibri Light" w:hAnsi="Calibri Light" w:cs="Calibri Light"/>
              </w:rPr>
              <w:t xml:space="preserve"> </w:t>
            </w:r>
            <w:r w:rsidRPr="00F463C6">
              <w:rPr>
                <w:rFonts w:ascii="Calibri Light" w:hAnsi="Calibri Light" w:cs="Calibri Light"/>
              </w:rPr>
              <w:t>Region</w:t>
            </w:r>
            <w:r w:rsidRPr="002B5618">
              <w:rPr>
                <w:rFonts w:ascii="Calibri Light" w:hAnsi="Calibri Light" w:cs="Calibri Light"/>
              </w:rPr>
              <w:t xml:space="preserve"> </w:t>
            </w:r>
            <w:r w:rsidRPr="00F463C6">
              <w:rPr>
                <w:rFonts w:ascii="Calibri Light" w:hAnsi="Calibri Light" w:cs="Calibri Light"/>
              </w:rPr>
              <w:t>Director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2B5618">
              <w:rPr>
                <w:rFonts w:ascii="Calibri Light" w:hAnsi="Calibri Light" w:cs="Calibri Light"/>
              </w:rPr>
              <w:t xml:space="preserve">– </w:t>
            </w:r>
            <w:r w:rsidR="0068710B">
              <w:rPr>
                <w:rFonts w:ascii="Calibri Light" w:hAnsi="Calibri Light" w:cs="Calibri Light"/>
              </w:rPr>
              <w:t>Mike LaVoie</w:t>
            </w:r>
          </w:p>
          <w:p w14:paraId="5C187371" w14:textId="377C498F" w:rsidR="008F6FFF" w:rsidRDefault="008F6FFF" w:rsidP="00D711DF">
            <w:pPr>
              <w:ind w:left="144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ED044C">
              <w:rPr>
                <w:rFonts w:ascii="Calibri Light" w:hAnsi="Calibri Light" w:cs="Calibri Light"/>
              </w:rPr>
              <w:t xml:space="preserve">NAFWS </w:t>
            </w:r>
            <w:r w:rsidR="00A800E2">
              <w:rPr>
                <w:rFonts w:ascii="Calibri Light" w:hAnsi="Calibri Light" w:cs="Calibri Light"/>
              </w:rPr>
              <w:t>Great Plains</w:t>
            </w:r>
            <w:r w:rsidRPr="00ED044C">
              <w:rPr>
                <w:rFonts w:ascii="Calibri Light" w:hAnsi="Calibri Light" w:cs="Calibri Light"/>
              </w:rPr>
              <w:t xml:space="preserve"> Region Director </w:t>
            </w:r>
            <w:r>
              <w:rPr>
                <w:rFonts w:ascii="Calibri Light" w:hAnsi="Calibri Light" w:cs="Calibri Light"/>
              </w:rPr>
              <w:t>–</w:t>
            </w:r>
            <w:r w:rsidR="001A0388">
              <w:rPr>
                <w:rFonts w:ascii="Calibri Light" w:hAnsi="Calibri Light" w:cs="Calibri Light"/>
              </w:rPr>
              <w:t xml:space="preserve"> </w:t>
            </w:r>
            <w:r w:rsidR="00262792">
              <w:rPr>
                <w:rFonts w:ascii="Calibri Light" w:hAnsi="Calibri Light" w:cs="Calibri Light"/>
              </w:rPr>
              <w:t>Michael Thompson</w:t>
            </w:r>
            <w:r>
              <w:rPr>
                <w:rFonts w:ascii="Calibri Light" w:hAnsi="Calibri Light" w:cs="Calibri Light"/>
              </w:rPr>
              <w:t xml:space="preserve"> </w:t>
            </w:r>
          </w:p>
          <w:p w14:paraId="337743A0" w14:textId="1E7A9077" w:rsidR="00C90812" w:rsidRPr="009456AA" w:rsidRDefault="00262792" w:rsidP="00D711DF">
            <w:pPr>
              <w:ind w:left="144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0000"/>
              </w:rPr>
            </w:pPr>
            <w:r>
              <w:rPr>
                <w:rFonts w:ascii="Calibri Light" w:hAnsi="Calibri Light" w:cs="Calibri Light"/>
              </w:rPr>
              <w:t>Host</w:t>
            </w:r>
            <w:r w:rsidR="001A0388">
              <w:rPr>
                <w:rFonts w:ascii="Calibri Light" w:hAnsi="Calibri Light" w:cs="Calibri Light"/>
              </w:rPr>
              <w:t xml:space="preserve"> </w:t>
            </w:r>
            <w:r w:rsidR="000D724B" w:rsidRPr="00943C75">
              <w:rPr>
                <w:rFonts w:ascii="Calibri Light" w:hAnsi="Calibri Light" w:cs="Calibri Light"/>
              </w:rPr>
              <w:t>Representative</w:t>
            </w:r>
            <w:r w:rsidR="005A38D4">
              <w:rPr>
                <w:rFonts w:ascii="Calibri Light" w:hAnsi="Calibri Light" w:cs="Calibri Light"/>
              </w:rPr>
              <w:t xml:space="preserve">, Director of Wind River Fish &amp; Game – Arthur Lawson </w:t>
            </w:r>
          </w:p>
          <w:p w14:paraId="6225016F" w14:textId="203A106D" w:rsidR="002B5618" w:rsidRPr="000D724B" w:rsidRDefault="002B5618" w:rsidP="000D724B">
            <w:pPr>
              <w:ind w:left="1008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</w:tc>
      </w:tr>
      <w:tr w:rsidR="002B5618" w:rsidRPr="00A857A3" w14:paraId="16BFAE7F" w14:textId="77777777" w:rsidTr="79D82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763B0392" w14:textId="274892D4" w:rsidR="002B5618" w:rsidRPr="00070AC4" w:rsidRDefault="009D1D17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9:45</w:t>
            </w:r>
            <w:r w:rsidR="002B5618" w:rsidRPr="00070AC4">
              <w:rPr>
                <w:rFonts w:ascii="Calibri Light" w:hAnsi="Calibri Light" w:cs="Calibri Light"/>
                <w:sz w:val="24"/>
                <w:szCs w:val="24"/>
              </w:rPr>
              <w:t xml:space="preserve"> a.m. – </w:t>
            </w:r>
            <w:r w:rsidR="00CD5B3E">
              <w:rPr>
                <w:rFonts w:ascii="Calibri Light" w:hAnsi="Calibri Light" w:cs="Calibri Light"/>
                <w:sz w:val="24"/>
                <w:szCs w:val="24"/>
              </w:rPr>
              <w:t>10</w:t>
            </w:r>
            <w:r w:rsidR="002B5618" w:rsidRPr="00070AC4">
              <w:rPr>
                <w:rFonts w:ascii="Calibri Light" w:hAnsi="Calibri Light" w:cs="Calibri Light"/>
                <w:sz w:val="24"/>
                <w:szCs w:val="24"/>
              </w:rPr>
              <w:t>:</w:t>
            </w:r>
            <w:r>
              <w:rPr>
                <w:rFonts w:ascii="Calibri Light" w:hAnsi="Calibri Light" w:cs="Calibri Light"/>
                <w:sz w:val="24"/>
                <w:szCs w:val="24"/>
              </w:rPr>
              <w:t>00</w:t>
            </w:r>
            <w:r w:rsidR="002B5618" w:rsidRPr="00070AC4">
              <w:rPr>
                <w:rFonts w:ascii="Calibri Light" w:hAnsi="Calibri Light" w:cs="Calibri Light"/>
                <w:sz w:val="24"/>
                <w:szCs w:val="24"/>
              </w:rPr>
              <w:t xml:space="preserve"> a.m.</w:t>
            </w:r>
          </w:p>
          <w:p w14:paraId="5104FAB7" w14:textId="6A0B35DF" w:rsidR="002B5618" w:rsidRPr="00D34814" w:rsidRDefault="002B5618" w:rsidP="002B5618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FB3331">
              <w:rPr>
                <w:rFonts w:ascii="Calibri Light" w:hAnsi="Calibri Light" w:cs="Calibri Light"/>
                <w:b w:val="0"/>
                <w:bCs w:val="0"/>
              </w:rPr>
              <w:t>Blue Sky</w:t>
            </w:r>
          </w:p>
        </w:tc>
        <w:tc>
          <w:tcPr>
            <w:tcW w:w="11160" w:type="dxa"/>
          </w:tcPr>
          <w:p w14:paraId="3D26DB81" w14:textId="339B31F2" w:rsidR="0025545A" w:rsidRPr="00D045E5" w:rsidRDefault="002B5618" w:rsidP="00D045E5">
            <w:pPr>
              <w:pStyle w:val="Companyname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070AC4">
              <w:rPr>
                <w:rFonts w:ascii="Calibri Light" w:hAnsi="Calibri Light" w:cs="Calibri Light"/>
                <w:sz w:val="24"/>
                <w:szCs w:val="24"/>
              </w:rPr>
              <w:t xml:space="preserve">Conference Overview </w:t>
            </w:r>
          </w:p>
        </w:tc>
      </w:tr>
      <w:tr w:rsidR="002B5618" w:rsidRPr="00A857A3" w14:paraId="72A07968" w14:textId="77777777" w:rsidTr="79D82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5295EE51" w14:textId="3C83C2C1" w:rsidR="002B5618" w:rsidRPr="00BC6350" w:rsidRDefault="004339FD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10</w:t>
            </w:r>
            <w:r w:rsidR="002B5618" w:rsidRPr="00BC6350">
              <w:rPr>
                <w:rFonts w:ascii="Calibri Light" w:hAnsi="Calibri Light" w:cs="Calibri Light"/>
                <w:sz w:val="24"/>
                <w:szCs w:val="24"/>
              </w:rPr>
              <w:t>:</w:t>
            </w:r>
            <w:r w:rsidR="009D1D17">
              <w:rPr>
                <w:rFonts w:ascii="Calibri Light" w:hAnsi="Calibri Light" w:cs="Calibri Light"/>
                <w:sz w:val="24"/>
                <w:szCs w:val="24"/>
              </w:rPr>
              <w:t>00</w:t>
            </w:r>
            <w:r w:rsidR="002B5618" w:rsidRPr="00BC6350">
              <w:rPr>
                <w:rFonts w:ascii="Calibri Light" w:hAnsi="Calibri Light" w:cs="Calibri Light"/>
                <w:sz w:val="24"/>
                <w:szCs w:val="24"/>
              </w:rPr>
              <w:t xml:space="preserve"> a.m. – </w:t>
            </w:r>
            <w:r w:rsidR="009D1D17">
              <w:rPr>
                <w:rFonts w:ascii="Calibri Light" w:hAnsi="Calibri Light" w:cs="Calibri Light"/>
                <w:sz w:val="24"/>
                <w:szCs w:val="24"/>
              </w:rPr>
              <w:t>10:</w:t>
            </w:r>
            <w:r w:rsidR="00E0505B">
              <w:rPr>
                <w:rFonts w:ascii="Calibri Light" w:hAnsi="Calibri Light" w:cs="Calibri Light"/>
                <w:sz w:val="24"/>
                <w:szCs w:val="24"/>
              </w:rPr>
              <w:t>30</w:t>
            </w:r>
            <w:r w:rsidR="002B5618" w:rsidRPr="00BC6350">
              <w:rPr>
                <w:rFonts w:ascii="Calibri Light" w:hAnsi="Calibri Light" w:cs="Calibri Light"/>
                <w:sz w:val="24"/>
                <w:szCs w:val="24"/>
              </w:rPr>
              <w:t xml:space="preserve"> a.m.  </w:t>
            </w:r>
          </w:p>
          <w:p w14:paraId="5CE46B65" w14:textId="61835FF1" w:rsidR="002B5618" w:rsidRPr="00D34814" w:rsidRDefault="002B5618" w:rsidP="002B5618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0B271F">
              <w:rPr>
                <w:rFonts w:ascii="Calibri Light" w:hAnsi="Calibri Light" w:cs="Calibri Light"/>
                <w:b w:val="0"/>
                <w:bCs w:val="0"/>
              </w:rPr>
              <w:t>Blue Sky</w:t>
            </w:r>
          </w:p>
        </w:tc>
        <w:tc>
          <w:tcPr>
            <w:tcW w:w="11160" w:type="dxa"/>
          </w:tcPr>
          <w:p w14:paraId="247CBF5E" w14:textId="1AF82E43" w:rsidR="001116D8" w:rsidRPr="00986C19" w:rsidRDefault="002B5618" w:rsidP="5F8BBFC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5F8BBFC6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Keynote Address:</w:t>
            </w:r>
            <w:r w:rsidR="004339FD" w:rsidRPr="5F8BBFC6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r w:rsidR="00986C19" w:rsidRPr="5F8BBFC6">
              <w:rPr>
                <w:rFonts w:ascii="Calibri Light" w:hAnsi="Calibri Light" w:cs="Calibri Light"/>
                <w:sz w:val="24"/>
                <w:szCs w:val="24"/>
              </w:rPr>
              <w:t>Leslie Shakespeare</w:t>
            </w:r>
            <w:r w:rsidR="000B271F" w:rsidRPr="5F8BBFC6">
              <w:rPr>
                <w:rFonts w:ascii="Calibri Light" w:hAnsi="Calibri Light" w:cs="Calibri Light"/>
                <w:sz w:val="24"/>
                <w:szCs w:val="24"/>
              </w:rPr>
              <w:t xml:space="preserve">, </w:t>
            </w:r>
            <w:r w:rsidR="00A254D9" w:rsidRPr="5F8BBFC6">
              <w:rPr>
                <w:rFonts w:ascii="Calibri Light" w:hAnsi="Calibri Light" w:cs="Calibri Light"/>
                <w:sz w:val="24"/>
                <w:szCs w:val="24"/>
              </w:rPr>
              <w:t>S</w:t>
            </w:r>
            <w:r w:rsidR="7BA5DB99" w:rsidRPr="5F8BBFC6">
              <w:rPr>
                <w:rFonts w:ascii="Calibri Light" w:hAnsi="Calibri Light" w:cs="Calibri Light"/>
                <w:sz w:val="24"/>
                <w:szCs w:val="24"/>
              </w:rPr>
              <w:t>enior Leader Supporting Tribal Nations in the Rocky Mountain Region</w:t>
            </w:r>
            <w:r w:rsidR="00BB5295">
              <w:rPr>
                <w:rFonts w:ascii="Calibri Light" w:hAnsi="Calibri Light" w:cs="Calibri Light"/>
                <w:sz w:val="24"/>
                <w:szCs w:val="24"/>
              </w:rPr>
              <w:t xml:space="preserve"> - BIA</w:t>
            </w:r>
          </w:p>
          <w:p w14:paraId="0BC729EF" w14:textId="482CAC8C" w:rsidR="002B5618" w:rsidRPr="00A857A3" w:rsidRDefault="002B5618" w:rsidP="00E93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2B5618" w:rsidRPr="00D33855" w14:paraId="3DA4B48A" w14:textId="77777777" w:rsidTr="79D82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1124AD93" w14:textId="34969D2A" w:rsidR="002B5618" w:rsidRPr="00070AC4" w:rsidRDefault="00564CDD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1</w:t>
            </w:r>
            <w:r w:rsidR="00A8061E">
              <w:rPr>
                <w:rFonts w:ascii="Calibri Light" w:hAnsi="Calibri Light" w:cs="Calibri Light"/>
                <w:sz w:val="24"/>
                <w:szCs w:val="24"/>
              </w:rPr>
              <w:t>0:</w:t>
            </w:r>
            <w:r w:rsidR="00E0505B">
              <w:rPr>
                <w:rFonts w:ascii="Calibri Light" w:hAnsi="Calibri Light" w:cs="Calibri Light"/>
                <w:sz w:val="24"/>
                <w:szCs w:val="24"/>
              </w:rPr>
              <w:t>30</w:t>
            </w:r>
            <w:r w:rsidR="002B5618" w:rsidRPr="00070AC4">
              <w:rPr>
                <w:rFonts w:ascii="Calibri Light" w:hAnsi="Calibri Light" w:cs="Calibri Light"/>
                <w:sz w:val="24"/>
                <w:szCs w:val="24"/>
              </w:rPr>
              <w:t xml:space="preserve"> a.m. – </w:t>
            </w:r>
            <w:r>
              <w:rPr>
                <w:rFonts w:ascii="Calibri Light" w:hAnsi="Calibri Light" w:cs="Calibri Light"/>
                <w:sz w:val="24"/>
                <w:szCs w:val="24"/>
              </w:rPr>
              <w:t>1</w:t>
            </w:r>
            <w:r w:rsidR="00F45D48">
              <w:rPr>
                <w:rFonts w:ascii="Calibri Light" w:hAnsi="Calibri Light" w:cs="Calibri Light"/>
                <w:sz w:val="24"/>
                <w:szCs w:val="24"/>
              </w:rPr>
              <w:t>1</w:t>
            </w:r>
            <w:r>
              <w:rPr>
                <w:rFonts w:ascii="Calibri Light" w:hAnsi="Calibri Light" w:cs="Calibri Light"/>
                <w:sz w:val="24"/>
                <w:szCs w:val="24"/>
              </w:rPr>
              <w:t>:</w:t>
            </w:r>
            <w:r w:rsidR="00F45D48">
              <w:rPr>
                <w:rFonts w:ascii="Calibri Light" w:hAnsi="Calibri Light" w:cs="Calibri Light"/>
                <w:sz w:val="24"/>
                <w:szCs w:val="24"/>
              </w:rPr>
              <w:t>3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0 </w:t>
            </w:r>
            <w:r w:rsidR="0088757A">
              <w:rPr>
                <w:rFonts w:ascii="Calibri Light" w:hAnsi="Calibri Light" w:cs="Calibri Light"/>
                <w:sz w:val="24"/>
                <w:szCs w:val="24"/>
              </w:rPr>
              <w:t>a</w:t>
            </w:r>
            <w:r>
              <w:rPr>
                <w:rFonts w:ascii="Calibri Light" w:hAnsi="Calibri Light" w:cs="Calibri Light"/>
                <w:sz w:val="24"/>
                <w:szCs w:val="24"/>
              </w:rPr>
              <w:t>.m.</w:t>
            </w:r>
          </w:p>
          <w:p w14:paraId="47238BC9" w14:textId="7B4B6ABF" w:rsidR="002B5618" w:rsidRPr="00D34814" w:rsidRDefault="002B5618" w:rsidP="002B5618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FB3331">
              <w:rPr>
                <w:rFonts w:ascii="Calibri Light" w:hAnsi="Calibri Light" w:cs="Calibri Light"/>
                <w:b w:val="0"/>
                <w:bCs w:val="0"/>
              </w:rPr>
              <w:t>Blue Sky</w:t>
            </w:r>
          </w:p>
        </w:tc>
        <w:tc>
          <w:tcPr>
            <w:tcW w:w="11160" w:type="dxa"/>
          </w:tcPr>
          <w:p w14:paraId="39B67E61" w14:textId="64B27102" w:rsidR="002B5618" w:rsidRPr="00070AC4" w:rsidRDefault="002B5618" w:rsidP="002B561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070AC4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Presentation</w:t>
            </w:r>
            <w:r w:rsidR="00986C1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: </w:t>
            </w:r>
            <w:r w:rsidR="00986C19" w:rsidRPr="00986C19">
              <w:rPr>
                <w:rFonts w:ascii="Calibri Light" w:hAnsi="Calibri Light" w:cs="Calibri Light"/>
                <w:sz w:val="24"/>
                <w:szCs w:val="24"/>
              </w:rPr>
              <w:t>Wind River</w:t>
            </w:r>
            <w:r w:rsidRPr="00070AC4">
              <w:rPr>
                <w:rFonts w:ascii="Calibri Light" w:hAnsi="Calibri Light" w:cs="Calibri Light"/>
                <w:sz w:val="24"/>
                <w:szCs w:val="24"/>
              </w:rPr>
              <w:t xml:space="preserve"> – </w:t>
            </w:r>
            <w:r w:rsidR="004339FD">
              <w:rPr>
                <w:rFonts w:ascii="Calibri Light" w:hAnsi="Calibri Light" w:cs="Calibri Light"/>
                <w:sz w:val="24"/>
                <w:szCs w:val="24"/>
              </w:rPr>
              <w:t>Fisheries and Wildlife Management</w:t>
            </w:r>
            <w:r w:rsidRPr="00070AC4">
              <w:rPr>
                <w:rFonts w:ascii="Calibri Light" w:hAnsi="Calibri Light" w:cs="Calibri Light"/>
                <w:sz w:val="24"/>
                <w:szCs w:val="24"/>
              </w:rPr>
              <w:t xml:space="preserve"> Overview</w:t>
            </w:r>
          </w:p>
          <w:p w14:paraId="0FA81119" w14:textId="27D065E4" w:rsidR="002B5618" w:rsidRPr="00606538" w:rsidRDefault="006E0323" w:rsidP="002C21C5">
            <w:pPr>
              <w:spacing w:line="276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/>
                <w:bCs/>
                <w:i/>
                <w:iCs/>
              </w:rPr>
              <w:t>Present</w:t>
            </w:r>
            <w:r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er</w:t>
            </w:r>
            <w:r w:rsidR="00F45D48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: </w:t>
            </w:r>
            <w:r w:rsidR="003370D3" w:rsidRPr="00A84BC1">
              <w:rPr>
                <w:rFonts w:ascii="Calibri Light" w:hAnsi="Calibri Light" w:cs="Calibri Light"/>
              </w:rPr>
              <w:t>Arthur Lawson</w:t>
            </w:r>
            <w:r w:rsidR="00A254D9" w:rsidRPr="00A84BC1">
              <w:rPr>
                <w:rFonts w:ascii="Calibri Light" w:hAnsi="Calibri Light" w:cs="Calibri Light"/>
              </w:rPr>
              <w:t xml:space="preserve">, </w:t>
            </w:r>
            <w:r w:rsidR="0015204D" w:rsidRPr="00A84BC1">
              <w:rPr>
                <w:rFonts w:ascii="Calibri Light" w:hAnsi="Calibri Light" w:cs="Calibri Light"/>
              </w:rPr>
              <w:t>Director – Wind River Fish &amp; Game</w:t>
            </w:r>
          </w:p>
        </w:tc>
      </w:tr>
      <w:tr w:rsidR="00843029" w:rsidRPr="00D33855" w14:paraId="643A219D" w14:textId="77777777" w:rsidTr="79D82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2A2629E8" w14:textId="77777777" w:rsidR="00843029" w:rsidRDefault="00F45D48" w:rsidP="002B5618">
            <w:pPr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11:30 </w:t>
            </w:r>
            <w:r w:rsidR="00E0505B">
              <w:rPr>
                <w:rFonts w:ascii="Calibri Light" w:hAnsi="Calibri Light" w:cs="Calibri Light"/>
                <w:sz w:val="24"/>
                <w:szCs w:val="24"/>
              </w:rPr>
              <w:t>a</w:t>
            </w:r>
            <w:r>
              <w:rPr>
                <w:rFonts w:ascii="Calibri Light" w:hAnsi="Calibri Light" w:cs="Calibri Light"/>
                <w:sz w:val="24"/>
                <w:szCs w:val="24"/>
              </w:rPr>
              <w:t>.m. – 1:00 p.m.</w:t>
            </w:r>
          </w:p>
          <w:p w14:paraId="163567AC" w14:textId="15227111" w:rsidR="0045541A" w:rsidRDefault="0045541A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>
              <w:rPr>
                <w:rFonts w:ascii="Calibri Light" w:hAnsi="Calibri Light" w:cs="Calibri Light"/>
                <w:b w:val="0"/>
                <w:bCs w:val="0"/>
              </w:rPr>
              <w:t>Blue Sky</w:t>
            </w:r>
          </w:p>
        </w:tc>
        <w:tc>
          <w:tcPr>
            <w:tcW w:w="11160" w:type="dxa"/>
            <w:vAlign w:val="center"/>
          </w:tcPr>
          <w:p w14:paraId="19D6E5C9" w14:textId="3939F6FB" w:rsidR="00843029" w:rsidRPr="00BB2F72" w:rsidRDefault="00C6671B" w:rsidP="00C54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1E2698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LUNCH </w:t>
            </w:r>
            <w:r w:rsidR="005C17B5" w:rsidRPr="005C17B5">
              <w:rPr>
                <w:rFonts w:ascii="Calibri Light" w:hAnsi="Calibri Light" w:cs="Calibri Light"/>
                <w:sz w:val="24"/>
                <w:szCs w:val="24"/>
              </w:rPr>
              <w:t>(</w:t>
            </w:r>
            <w:r w:rsidRPr="00B950DD">
              <w:rPr>
                <w:rFonts w:ascii="Calibri Light" w:hAnsi="Calibri Light" w:cs="Calibri Light"/>
                <w:sz w:val="24"/>
                <w:szCs w:val="24"/>
              </w:rPr>
              <w:t>Provided</w:t>
            </w:r>
            <w:r w:rsidR="005C17B5">
              <w:rPr>
                <w:rFonts w:ascii="Calibri Light" w:hAnsi="Calibri Light" w:cs="Calibri Light"/>
                <w:sz w:val="24"/>
                <w:szCs w:val="24"/>
              </w:rPr>
              <w:t>)</w:t>
            </w:r>
          </w:p>
        </w:tc>
      </w:tr>
      <w:tr w:rsidR="002B5618" w:rsidRPr="00A857A3" w14:paraId="7511B1E7" w14:textId="77777777" w:rsidTr="79D82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03F45EFA" w14:textId="4806D88D" w:rsidR="002B5618" w:rsidRPr="00070AC4" w:rsidRDefault="002B5618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bookmarkStart w:id="1" w:name="_Hlk155960297"/>
            <w:r w:rsidRPr="00070AC4">
              <w:rPr>
                <w:rFonts w:ascii="Calibri Light" w:hAnsi="Calibri Light" w:cs="Calibri Light"/>
                <w:sz w:val="24"/>
                <w:szCs w:val="24"/>
              </w:rPr>
              <w:t>1:</w:t>
            </w:r>
            <w:r w:rsidR="00C6671B">
              <w:rPr>
                <w:rFonts w:ascii="Calibri Light" w:hAnsi="Calibri Light" w:cs="Calibri Light"/>
                <w:sz w:val="24"/>
                <w:szCs w:val="24"/>
              </w:rPr>
              <w:t>0</w:t>
            </w:r>
            <w:r w:rsidRPr="00070AC4">
              <w:rPr>
                <w:rFonts w:ascii="Calibri Light" w:hAnsi="Calibri Light" w:cs="Calibri Light"/>
                <w:sz w:val="24"/>
                <w:szCs w:val="24"/>
              </w:rPr>
              <w:t>0 p.m. – 2:</w:t>
            </w:r>
            <w:r w:rsidR="00C6671B">
              <w:rPr>
                <w:rFonts w:ascii="Calibri Light" w:hAnsi="Calibri Light" w:cs="Calibri Light"/>
                <w:sz w:val="24"/>
                <w:szCs w:val="24"/>
              </w:rPr>
              <w:t>0</w:t>
            </w:r>
            <w:r w:rsidRPr="00070AC4">
              <w:rPr>
                <w:rFonts w:ascii="Calibri Light" w:hAnsi="Calibri Light" w:cs="Calibri Light"/>
                <w:sz w:val="24"/>
                <w:szCs w:val="24"/>
              </w:rPr>
              <w:t>0 p.m.</w:t>
            </w:r>
          </w:p>
          <w:p w14:paraId="50EC5FBB" w14:textId="02A4AD82" w:rsidR="002B5618" w:rsidRPr="00D34814" w:rsidRDefault="002B5618" w:rsidP="002B5618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FB3331">
              <w:rPr>
                <w:rFonts w:ascii="Calibri Light" w:hAnsi="Calibri Light" w:cs="Calibri Light"/>
                <w:b w:val="0"/>
                <w:bCs w:val="0"/>
              </w:rPr>
              <w:t>Blue Sky</w:t>
            </w:r>
          </w:p>
        </w:tc>
        <w:tc>
          <w:tcPr>
            <w:tcW w:w="11160" w:type="dxa"/>
          </w:tcPr>
          <w:p w14:paraId="17216AA5" w14:textId="1FA707FA" w:rsidR="002B5618" w:rsidRPr="00ED044C" w:rsidRDefault="00564CDD" w:rsidP="002B561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Presentation</w:t>
            </w:r>
            <w:r w:rsidR="002B5618" w:rsidRPr="00ED044C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:</w:t>
            </w:r>
            <w:r w:rsidR="002B5618" w:rsidRPr="00ED044C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NAFWS National </w:t>
            </w:r>
            <w:r w:rsidR="009E1AA0">
              <w:rPr>
                <w:rFonts w:ascii="Calibri Light" w:hAnsi="Calibri Light" w:cs="Calibri Light"/>
                <w:sz w:val="24"/>
                <w:szCs w:val="24"/>
              </w:rPr>
              <w:t>Office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Update</w:t>
            </w:r>
          </w:p>
          <w:p w14:paraId="6A7DBEE8" w14:textId="00E19407" w:rsidR="00564CDD" w:rsidRPr="00A857A3" w:rsidRDefault="00A726EA" w:rsidP="002C21C5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i/>
                <w:iCs/>
              </w:rPr>
              <w:t>Present</w:t>
            </w:r>
            <w:r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er</w:t>
            </w:r>
            <w:r w:rsidR="002B5618"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:</w:t>
            </w:r>
            <w:r w:rsidR="002B5618" w:rsidRPr="00070AC4">
              <w:rPr>
                <w:rFonts w:ascii="Calibri Light" w:hAnsi="Calibri Light" w:cs="Calibri Light"/>
              </w:rPr>
              <w:t xml:space="preserve"> </w:t>
            </w:r>
            <w:r w:rsidR="00564CDD">
              <w:rPr>
                <w:rFonts w:ascii="Calibri Light" w:hAnsi="Calibri Light" w:cs="Calibri Light"/>
              </w:rPr>
              <w:t xml:space="preserve"> Julie Thorstenson Ph</w:t>
            </w:r>
            <w:r w:rsidR="00BA44BD">
              <w:rPr>
                <w:rFonts w:ascii="Calibri Light" w:hAnsi="Calibri Light" w:cs="Calibri Light"/>
              </w:rPr>
              <w:t>.</w:t>
            </w:r>
            <w:r w:rsidR="00564CDD">
              <w:rPr>
                <w:rFonts w:ascii="Calibri Light" w:hAnsi="Calibri Light" w:cs="Calibri Light"/>
              </w:rPr>
              <w:t>D</w:t>
            </w:r>
            <w:r w:rsidR="00BA44BD">
              <w:rPr>
                <w:rFonts w:ascii="Calibri Light" w:hAnsi="Calibri Light" w:cs="Calibri Light"/>
              </w:rPr>
              <w:t xml:space="preserve">., </w:t>
            </w:r>
            <w:r w:rsidR="00564CDD">
              <w:rPr>
                <w:rFonts w:ascii="Calibri Light" w:hAnsi="Calibri Light" w:cs="Calibri Light"/>
              </w:rPr>
              <w:t>Executive Director</w:t>
            </w:r>
            <w:r w:rsidR="00BA44BD">
              <w:rPr>
                <w:rFonts w:ascii="Calibri Light" w:hAnsi="Calibri Light" w:cs="Calibri Light"/>
              </w:rPr>
              <w:t xml:space="preserve"> – NAFWS</w:t>
            </w:r>
          </w:p>
        </w:tc>
      </w:tr>
      <w:bookmarkEnd w:id="1"/>
      <w:tr w:rsidR="002B5618" w:rsidRPr="00033239" w14:paraId="6E223A2F" w14:textId="77777777" w:rsidTr="79D82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42E2F323" w14:textId="4389C99B" w:rsidR="002B5618" w:rsidRPr="00070AC4" w:rsidRDefault="002B5618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070AC4">
              <w:rPr>
                <w:rFonts w:ascii="Calibri Light" w:hAnsi="Calibri Light" w:cs="Calibri Light"/>
                <w:sz w:val="24"/>
                <w:szCs w:val="24"/>
              </w:rPr>
              <w:t>2:</w:t>
            </w:r>
            <w:r w:rsidR="00C6671B">
              <w:rPr>
                <w:rFonts w:ascii="Calibri Light" w:hAnsi="Calibri Light" w:cs="Calibri Light"/>
                <w:sz w:val="24"/>
                <w:szCs w:val="24"/>
              </w:rPr>
              <w:t>0</w:t>
            </w:r>
            <w:r w:rsidRPr="00070AC4">
              <w:rPr>
                <w:rFonts w:ascii="Calibri Light" w:hAnsi="Calibri Light" w:cs="Calibri Light"/>
                <w:sz w:val="24"/>
                <w:szCs w:val="24"/>
              </w:rPr>
              <w:t>0 p.m. – 3:00 p.m.</w:t>
            </w:r>
          </w:p>
          <w:p w14:paraId="17966840" w14:textId="3180ED8A" w:rsidR="002B5618" w:rsidRPr="00D34814" w:rsidRDefault="002B5618" w:rsidP="002B5618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D34814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FB3331">
              <w:rPr>
                <w:rFonts w:ascii="Calibri Light" w:hAnsi="Calibri Light" w:cs="Calibri Light"/>
                <w:b w:val="0"/>
                <w:bCs w:val="0"/>
              </w:rPr>
              <w:t>Blue Sky</w:t>
            </w:r>
          </w:p>
        </w:tc>
        <w:tc>
          <w:tcPr>
            <w:tcW w:w="11160" w:type="dxa"/>
          </w:tcPr>
          <w:p w14:paraId="670A8DC1" w14:textId="77777777" w:rsidR="002C21C5" w:rsidRDefault="1F29D3F4" w:rsidP="002C21C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506EA5A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</w:t>
            </w:r>
            <w:r w:rsidR="79A34065" w:rsidRPr="0506EA5A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anel Discussion</w:t>
            </w:r>
            <w:r w:rsidR="002B5618" w:rsidRPr="001E2698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:</w:t>
            </w:r>
            <w:r w:rsidR="002B5618" w:rsidRPr="001E2698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7F583D">
              <w:rPr>
                <w:rFonts w:ascii="Calibri Light" w:hAnsi="Calibri Light" w:cs="Calibri Light"/>
                <w:sz w:val="24"/>
                <w:szCs w:val="24"/>
              </w:rPr>
              <w:t>Intertribal Organizations</w:t>
            </w:r>
          </w:p>
          <w:p w14:paraId="01605320" w14:textId="77777777" w:rsidR="002C21C5" w:rsidRDefault="1F0971CA" w:rsidP="002C21C5">
            <w:pPr>
              <w:spacing w:line="27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506EA5A">
              <w:rPr>
                <w:rFonts w:ascii="Calibri Light" w:hAnsi="Calibri Light" w:cs="Calibri Light"/>
                <w:b/>
                <w:bCs/>
                <w:i/>
                <w:iCs/>
              </w:rPr>
              <w:t>P</w:t>
            </w:r>
            <w:r w:rsidR="4967EC1F" w:rsidRPr="0506EA5A">
              <w:rPr>
                <w:rFonts w:ascii="Calibri Light" w:hAnsi="Calibri Light" w:cs="Calibri Light"/>
                <w:b/>
                <w:bCs/>
                <w:i/>
                <w:iCs/>
              </w:rPr>
              <w:t>anelists</w:t>
            </w:r>
            <w:r w:rsidR="004536F3"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:</w:t>
            </w:r>
            <w:r w:rsidR="004536F3">
              <w:rPr>
                <w:rFonts w:ascii="Calibri Light" w:hAnsi="Calibri Light" w:cs="Calibri Light"/>
                <w:i/>
                <w:iCs/>
              </w:rPr>
              <w:t xml:space="preserve"> </w:t>
            </w:r>
          </w:p>
          <w:p w14:paraId="257C7507" w14:textId="19FC3B7A" w:rsidR="002C21C5" w:rsidRDefault="0096706C" w:rsidP="00603B0C">
            <w:pPr>
              <w:spacing w:line="276" w:lineRule="auto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</w:t>
            </w:r>
            <w:r w:rsidR="00510ED1">
              <w:rPr>
                <w:rFonts w:ascii="Calibri Light" w:hAnsi="Calibri Light" w:cs="Calibri Light"/>
              </w:rPr>
              <w:t>nterTribal Timber Council (ITC)</w:t>
            </w:r>
            <w:r>
              <w:rPr>
                <w:rFonts w:ascii="Calibri Light" w:hAnsi="Calibri Light" w:cs="Calibri Light"/>
              </w:rPr>
              <w:t xml:space="preserve">– </w:t>
            </w:r>
            <w:r w:rsidR="5B6CDCCD" w:rsidRPr="67C968DD">
              <w:rPr>
                <w:rFonts w:ascii="Calibri Light" w:hAnsi="Calibri Light" w:cs="Calibri Light"/>
              </w:rPr>
              <w:t>Jim Durglo, Fire Technical Specialist</w:t>
            </w:r>
          </w:p>
          <w:p w14:paraId="0D5EFA02" w14:textId="3B360DFB" w:rsidR="002C21C5" w:rsidRDefault="000226A0" w:rsidP="002C21C5">
            <w:pPr>
              <w:spacing w:line="276" w:lineRule="auto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</w:t>
            </w:r>
            <w:r w:rsidR="00F458D8">
              <w:rPr>
                <w:rFonts w:ascii="Calibri Light" w:hAnsi="Calibri Light" w:cs="Calibri Light"/>
              </w:rPr>
              <w:t>ational Congress of American Indians</w:t>
            </w:r>
            <w:r w:rsidR="00510ED1">
              <w:rPr>
                <w:rFonts w:ascii="Calibri Light" w:hAnsi="Calibri Light" w:cs="Calibri Light"/>
              </w:rPr>
              <w:t>’</w:t>
            </w:r>
            <w:r w:rsidR="00F458D8">
              <w:rPr>
                <w:rFonts w:ascii="Calibri Light" w:hAnsi="Calibri Light" w:cs="Calibri Light"/>
              </w:rPr>
              <w:t xml:space="preserve"> (NCAI)</w:t>
            </w:r>
            <w:r>
              <w:rPr>
                <w:rFonts w:ascii="Calibri Light" w:hAnsi="Calibri Light" w:cs="Calibri Light"/>
              </w:rPr>
              <w:t xml:space="preserve"> – Cynthia Harris</w:t>
            </w:r>
            <w:r w:rsidR="00510ED1">
              <w:rPr>
                <w:rFonts w:ascii="Calibri Light" w:hAnsi="Calibri Light" w:cs="Calibri Light"/>
              </w:rPr>
              <w:t>, Director</w:t>
            </w:r>
          </w:p>
          <w:p w14:paraId="11FA9658" w14:textId="1D17A131" w:rsidR="002C21C5" w:rsidRDefault="0096706C" w:rsidP="002C21C5">
            <w:pPr>
              <w:spacing w:line="276" w:lineRule="auto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</w:t>
            </w:r>
            <w:r w:rsidR="00F458D8">
              <w:rPr>
                <w:rFonts w:ascii="Calibri Light" w:hAnsi="Calibri Light" w:cs="Calibri Light"/>
              </w:rPr>
              <w:t>ndian Nations Conservation Alliance (INCA)</w:t>
            </w:r>
            <w:r w:rsidRPr="00DC3D42">
              <w:rPr>
                <w:rFonts w:ascii="Calibri Light" w:hAnsi="Calibri Light" w:cs="Calibri Light"/>
              </w:rPr>
              <w:t xml:space="preserve"> – </w:t>
            </w:r>
            <w:r w:rsidR="002031D9">
              <w:rPr>
                <w:rFonts w:ascii="Calibri Light" w:hAnsi="Calibri Light" w:cs="Calibri Light"/>
              </w:rPr>
              <w:t>D</w:t>
            </w:r>
            <w:r w:rsidR="007C4C88">
              <w:rPr>
                <w:rFonts w:ascii="Calibri Light" w:hAnsi="Calibri Light" w:cs="Calibri Light"/>
              </w:rPr>
              <w:t>e</w:t>
            </w:r>
            <w:r w:rsidR="002031D9">
              <w:rPr>
                <w:rFonts w:ascii="Calibri Light" w:hAnsi="Calibri Light" w:cs="Calibri Light"/>
              </w:rPr>
              <w:t>lane Atcitty</w:t>
            </w:r>
            <w:r w:rsidR="00F458D8">
              <w:rPr>
                <w:rFonts w:ascii="Calibri Light" w:hAnsi="Calibri Light" w:cs="Calibri Light"/>
              </w:rPr>
              <w:t>, Executive Director</w:t>
            </w:r>
          </w:p>
          <w:p w14:paraId="3DA6F0B2" w14:textId="4A670856" w:rsidR="00603B0C" w:rsidRDefault="008E7ED2" w:rsidP="00603B0C">
            <w:pPr>
              <w:spacing w:line="276" w:lineRule="auto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</w:t>
            </w:r>
            <w:r w:rsidR="008E6B63">
              <w:rPr>
                <w:rFonts w:ascii="Calibri Light" w:hAnsi="Calibri Light" w:cs="Calibri Light"/>
              </w:rPr>
              <w:t>nterTribal Buffalo Council (ITBC)</w:t>
            </w:r>
            <w:r w:rsidR="0096706C" w:rsidRPr="0080117D">
              <w:rPr>
                <w:rFonts w:ascii="Calibri Light" w:hAnsi="Calibri Light" w:cs="Calibri Light"/>
              </w:rPr>
              <w:t xml:space="preserve"> – </w:t>
            </w:r>
            <w:r w:rsidR="00C76AB3">
              <w:rPr>
                <w:rFonts w:ascii="Calibri Light" w:hAnsi="Calibri Light" w:cs="Calibri Light"/>
              </w:rPr>
              <w:t>Jason Baldes</w:t>
            </w:r>
            <w:r w:rsidR="000226A0">
              <w:rPr>
                <w:rFonts w:ascii="Calibri Light" w:hAnsi="Calibri Light" w:cs="Calibri Light"/>
              </w:rPr>
              <w:t>, Vice President</w:t>
            </w:r>
          </w:p>
          <w:p w14:paraId="7A7E3117" w14:textId="3BC7B493" w:rsidR="002B5618" w:rsidRPr="00603B0C" w:rsidRDefault="008E7ED2" w:rsidP="00603B0C">
            <w:pPr>
              <w:spacing w:line="276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Moderator</w:t>
            </w:r>
            <w:r w:rsidR="00BD5721"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:</w:t>
            </w:r>
            <w:r w:rsidR="00BD5721">
              <w:rPr>
                <w:rFonts w:ascii="Calibri Light" w:hAnsi="Calibri Light" w:cs="Calibri Light"/>
              </w:rPr>
              <w:t xml:space="preserve"> Shaun</w:t>
            </w:r>
            <w:r w:rsidR="00B80F8C">
              <w:rPr>
                <w:rFonts w:ascii="Calibri Light" w:hAnsi="Calibri Light" w:cs="Calibri Light"/>
              </w:rPr>
              <w:t xml:space="preserve"> Grassel, PhD, </w:t>
            </w:r>
            <w:r w:rsidR="00B608EE">
              <w:rPr>
                <w:rFonts w:ascii="Calibri Light" w:hAnsi="Calibri Light" w:cs="Calibri Light"/>
              </w:rPr>
              <w:t>CEO Buffalo Nations Grasslands Alliance/NAFWS Great Plains Regional Director</w:t>
            </w:r>
          </w:p>
          <w:p w14:paraId="72C0EBC8" w14:textId="4A5E3E10" w:rsidR="0096706C" w:rsidRPr="003F4D33" w:rsidRDefault="0096706C" w:rsidP="00E93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0000"/>
              </w:rPr>
            </w:pPr>
          </w:p>
        </w:tc>
      </w:tr>
      <w:tr w:rsidR="005B10F4" w:rsidRPr="00070AC4" w14:paraId="1FB3AC60" w14:textId="77777777" w:rsidTr="79D82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0E461DFC" w14:textId="5A7AE3ED" w:rsidR="005B10F4" w:rsidRDefault="005B10F4" w:rsidP="005B10F4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B20EC">
              <w:rPr>
                <w:rFonts w:ascii="Calibri Light" w:hAnsi="Calibri Light" w:cs="Calibri Light"/>
                <w:sz w:val="24"/>
                <w:szCs w:val="24"/>
              </w:rPr>
              <w:t xml:space="preserve">3:00 p.m. – 3:15 </w:t>
            </w:r>
            <w:r>
              <w:rPr>
                <w:rFonts w:ascii="Calibri Light" w:hAnsi="Calibri Light" w:cs="Calibri Light"/>
                <w:sz w:val="24"/>
                <w:szCs w:val="24"/>
              </w:rPr>
              <w:t>p</w:t>
            </w:r>
            <w:r w:rsidRPr="006B20EC">
              <w:rPr>
                <w:rFonts w:ascii="Calibri Light" w:hAnsi="Calibri Light" w:cs="Calibri Light"/>
                <w:sz w:val="24"/>
                <w:szCs w:val="24"/>
              </w:rPr>
              <w:t>.m.</w:t>
            </w:r>
          </w:p>
        </w:tc>
        <w:tc>
          <w:tcPr>
            <w:tcW w:w="11160" w:type="dxa"/>
            <w:vAlign w:val="center"/>
          </w:tcPr>
          <w:p w14:paraId="7CBAA75E" w14:textId="715D7521" w:rsidR="008E24D3" w:rsidRPr="004B01C1" w:rsidRDefault="005B10F4" w:rsidP="008E24D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10F4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BREAK </w:t>
            </w:r>
          </w:p>
        </w:tc>
      </w:tr>
      <w:tr w:rsidR="002B5618" w:rsidRPr="00BE5DA4" w14:paraId="65496D79" w14:textId="77777777" w:rsidTr="79D82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4AE88FA7" w14:textId="564BA040" w:rsidR="002B5618" w:rsidRPr="00BE5DA4" w:rsidRDefault="002B5618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BE5DA4">
              <w:rPr>
                <w:rFonts w:ascii="Calibri Light" w:hAnsi="Calibri Light" w:cs="Calibri Light"/>
                <w:sz w:val="24"/>
                <w:szCs w:val="24"/>
              </w:rPr>
              <w:t>3:15 p.m. – 4:00 p.m.</w:t>
            </w:r>
          </w:p>
          <w:p w14:paraId="56DBDD06" w14:textId="48A29D55" w:rsidR="002B5618" w:rsidRPr="00A857A3" w:rsidRDefault="002B5618" w:rsidP="002B5618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FB3331">
              <w:rPr>
                <w:rFonts w:ascii="Calibri Light" w:hAnsi="Calibri Light" w:cs="Calibri Light"/>
                <w:b w:val="0"/>
                <w:bCs w:val="0"/>
              </w:rPr>
              <w:t>Blue Sky</w:t>
            </w:r>
          </w:p>
        </w:tc>
        <w:tc>
          <w:tcPr>
            <w:tcW w:w="11160" w:type="dxa"/>
          </w:tcPr>
          <w:p w14:paraId="4BBB0379" w14:textId="09A33C76" w:rsidR="002B5618" w:rsidRPr="00BE5DA4" w:rsidRDefault="002B5618" w:rsidP="005F28A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BE5DA4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</w:t>
            </w:r>
            <w:r w:rsidR="00B44EA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anel Discussion</w:t>
            </w:r>
            <w:r w:rsidRPr="00BE5DA4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:</w:t>
            </w:r>
            <w:r w:rsidRPr="00BE5DA4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692FE6">
              <w:rPr>
                <w:rFonts w:ascii="Calibri Light" w:hAnsi="Calibri Light" w:cs="Calibri Light"/>
                <w:sz w:val="24"/>
                <w:szCs w:val="24"/>
              </w:rPr>
              <w:t>Co-Management and Co-Stewardship Success Stories</w:t>
            </w:r>
          </w:p>
          <w:p w14:paraId="4512461D" w14:textId="619D8737" w:rsidR="00125CB0" w:rsidRDefault="002B5618" w:rsidP="00125CB0">
            <w:pPr>
              <w:ind w:left="1008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23EF6">
              <w:rPr>
                <w:rFonts w:ascii="Calibri Light" w:hAnsi="Calibri Light" w:cs="Calibri Light"/>
                <w:b/>
                <w:bCs/>
                <w:i/>
                <w:iCs/>
              </w:rPr>
              <w:t>P</w:t>
            </w:r>
            <w:r w:rsidR="00FE04E1">
              <w:rPr>
                <w:rFonts w:ascii="Calibri Light" w:hAnsi="Calibri Light" w:cs="Calibri Light"/>
                <w:b/>
                <w:bCs/>
                <w:i/>
                <w:iCs/>
              </w:rPr>
              <w:t>anelists</w:t>
            </w:r>
            <w:r w:rsidRPr="00523EF6">
              <w:rPr>
                <w:rFonts w:ascii="Calibri Light" w:hAnsi="Calibri Light" w:cs="Calibri Light"/>
                <w:b/>
                <w:bCs/>
                <w:i/>
                <w:iCs/>
              </w:rPr>
              <w:t>:</w:t>
            </w:r>
            <w:r w:rsidRPr="00523EF6">
              <w:rPr>
                <w:rFonts w:ascii="Calibri Light" w:hAnsi="Calibri Light" w:cs="Calibri Light"/>
                <w:b/>
                <w:bCs/>
              </w:rPr>
              <w:t xml:space="preserve"> </w:t>
            </w:r>
            <w:r w:rsidR="009B259E">
              <w:rPr>
                <w:rFonts w:ascii="Calibri Light" w:hAnsi="Calibri Light" w:cs="Calibri Light"/>
              </w:rPr>
              <w:t>Chairman Ryman LeBeau, Cheyenne River Sioux Tribe</w:t>
            </w:r>
          </w:p>
          <w:p w14:paraId="64B96382" w14:textId="5B6E3672" w:rsidR="009B259E" w:rsidRDefault="008354DB" w:rsidP="00125CB0">
            <w:pPr>
              <w:ind w:left="1008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                  Fawn</w:t>
            </w:r>
            <w:r w:rsidR="00352710">
              <w:rPr>
                <w:rFonts w:ascii="Calibri Light" w:hAnsi="Calibri Light" w:cs="Calibri Light"/>
              </w:rPr>
              <w:t xml:space="preserve"> Wagner, Wildlife Refuge</w:t>
            </w:r>
            <w:r w:rsidR="00D41AF8">
              <w:rPr>
                <w:rFonts w:ascii="Calibri Light" w:hAnsi="Calibri Light" w:cs="Calibri Light"/>
              </w:rPr>
              <w:t xml:space="preserve"> Manager/Ecologist</w:t>
            </w:r>
            <w:r w:rsidR="009A4E80">
              <w:rPr>
                <w:rFonts w:ascii="Calibri Light" w:hAnsi="Calibri Light" w:cs="Calibri Light"/>
              </w:rPr>
              <w:t xml:space="preserve"> Dungeness/Protection Island</w:t>
            </w:r>
          </w:p>
          <w:p w14:paraId="51933A27" w14:textId="4A042E16" w:rsidR="00F83CB3" w:rsidRPr="009B259E" w:rsidRDefault="00C13AC2" w:rsidP="00C13AC2">
            <w:pPr>
              <w:ind w:left="10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commentRangeStart w:id="2"/>
            <w:r>
              <w:rPr>
                <w:rFonts w:ascii="Calibri Light" w:hAnsi="Calibri Light" w:cs="Calibri Light"/>
              </w:rPr>
              <w:t xml:space="preserve">    </w:t>
            </w:r>
            <w:r w:rsidR="00732E5E">
              <w:rPr>
                <w:rFonts w:ascii="Calibri Light" w:hAnsi="Calibri Light" w:cs="Calibri Light"/>
              </w:rPr>
              <w:t xml:space="preserve">Marcel Bozas, </w:t>
            </w:r>
            <w:r w:rsidR="19312659" w:rsidRPr="616FA4B6">
              <w:rPr>
                <w:rFonts w:ascii="Calibri Light" w:hAnsi="Calibri Light" w:cs="Calibri Light"/>
              </w:rPr>
              <w:t xml:space="preserve">Director Fish &amp; </w:t>
            </w:r>
            <w:r w:rsidR="19312659" w:rsidRPr="6BEE2348">
              <w:rPr>
                <w:rFonts w:ascii="Calibri Light" w:hAnsi="Calibri Light" w:cs="Calibri Light"/>
              </w:rPr>
              <w:t xml:space="preserve">Wildlife </w:t>
            </w:r>
            <w:r w:rsidR="19312659" w:rsidRPr="3AE5F641">
              <w:rPr>
                <w:rFonts w:ascii="Calibri Light" w:hAnsi="Calibri Light" w:cs="Calibri Light"/>
              </w:rPr>
              <w:t xml:space="preserve">Department, </w:t>
            </w:r>
            <w:r w:rsidRPr="3AE5F641">
              <w:rPr>
                <w:rFonts w:ascii="Calibri Light" w:hAnsi="Calibri Light" w:cs="Calibri Light"/>
              </w:rPr>
              <w:t>Miccosukee</w:t>
            </w:r>
            <w:r>
              <w:rPr>
                <w:rFonts w:ascii="Calibri Light" w:hAnsi="Calibri Light" w:cs="Calibri Light"/>
              </w:rPr>
              <w:t xml:space="preserve"> Tribe of Indians of Florida</w:t>
            </w:r>
            <w:commentRangeEnd w:id="2"/>
            <w:r>
              <w:rPr>
                <w:rStyle w:val="CommentReference"/>
              </w:rPr>
              <w:commentReference w:id="2"/>
            </w:r>
          </w:p>
          <w:p w14:paraId="77ABEDA4" w14:textId="09C81250" w:rsidR="002B5618" w:rsidRDefault="002B5618" w:rsidP="00125CB0">
            <w:pPr>
              <w:ind w:left="1008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79724F">
              <w:rPr>
                <w:rFonts w:ascii="Calibri Light" w:hAnsi="Calibri Light" w:cs="Calibri Light"/>
                <w:b/>
                <w:bCs/>
                <w:i/>
                <w:iCs/>
              </w:rPr>
              <w:t>Moderator:</w:t>
            </w:r>
            <w:r>
              <w:rPr>
                <w:rFonts w:ascii="Calibri Light" w:hAnsi="Calibri Light" w:cs="Calibri Light"/>
              </w:rPr>
              <w:t xml:space="preserve"> </w:t>
            </w:r>
            <w:r w:rsidR="00D048D8">
              <w:rPr>
                <w:rFonts w:ascii="Calibri Light" w:hAnsi="Calibri Light" w:cs="Calibri Light"/>
              </w:rPr>
              <w:t>Julie Thorstenson, Ph.D.</w:t>
            </w:r>
            <w:r w:rsidR="00D76982">
              <w:rPr>
                <w:rFonts w:ascii="Calibri Light" w:hAnsi="Calibri Light" w:cs="Calibri Light"/>
              </w:rPr>
              <w:t xml:space="preserve">, Executive Director </w:t>
            </w:r>
            <w:r w:rsidR="008E24D3">
              <w:rPr>
                <w:rFonts w:ascii="Calibri Light" w:hAnsi="Calibri Light" w:cs="Calibri Light"/>
              </w:rPr>
              <w:t>–</w:t>
            </w:r>
            <w:r w:rsidR="00D76982">
              <w:rPr>
                <w:rFonts w:ascii="Calibri Light" w:hAnsi="Calibri Light" w:cs="Calibri Light"/>
              </w:rPr>
              <w:t xml:space="preserve"> NAFWS</w:t>
            </w:r>
          </w:p>
          <w:p w14:paraId="26F021B2" w14:textId="76112DF3" w:rsidR="008E24D3" w:rsidRPr="00BE5DA4" w:rsidRDefault="008E24D3" w:rsidP="00125CB0">
            <w:pPr>
              <w:ind w:left="1008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</w:tc>
      </w:tr>
      <w:tr w:rsidR="002B5618" w:rsidRPr="00A857A3" w14:paraId="0F0A0270" w14:textId="77777777" w:rsidTr="79D82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4CF9A38E" w14:textId="2E4FA53F" w:rsidR="002B5618" w:rsidRPr="00BD3163" w:rsidRDefault="002B5618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BD3163">
              <w:rPr>
                <w:rFonts w:ascii="Calibri Light" w:hAnsi="Calibri Light" w:cs="Calibri Light"/>
                <w:sz w:val="24"/>
                <w:szCs w:val="24"/>
              </w:rPr>
              <w:t xml:space="preserve">4:00 p.m. – </w:t>
            </w:r>
            <w:r w:rsidR="00BE35A8">
              <w:rPr>
                <w:rFonts w:ascii="Calibri Light" w:hAnsi="Calibri Light" w:cs="Calibri Light"/>
                <w:sz w:val="24"/>
                <w:szCs w:val="24"/>
              </w:rPr>
              <w:t>5:00</w:t>
            </w:r>
            <w:r w:rsidRPr="00BD3163">
              <w:rPr>
                <w:rFonts w:ascii="Calibri Light" w:hAnsi="Calibri Light" w:cs="Calibri Light"/>
                <w:sz w:val="24"/>
                <w:szCs w:val="24"/>
              </w:rPr>
              <w:t xml:space="preserve"> p.m.</w:t>
            </w:r>
          </w:p>
          <w:p w14:paraId="20046E4E" w14:textId="4EA991C6" w:rsidR="002B5618" w:rsidRPr="00A857A3" w:rsidRDefault="002B5618" w:rsidP="002B5618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>Location</w:t>
            </w:r>
            <w:r w:rsidRPr="00D34814">
              <w:rPr>
                <w:rFonts w:ascii="Calibri Light" w:hAnsi="Calibri Light" w:cs="Calibri Light"/>
                <w:b w:val="0"/>
                <w:bCs w:val="0"/>
              </w:rPr>
              <w:t>:</w:t>
            </w:r>
            <w:r w:rsidRPr="00D34814">
              <w:rPr>
                <w:rFonts w:ascii="Calibri Light" w:hAnsi="Calibri Light" w:cs="Calibri Light"/>
              </w:rPr>
              <w:t xml:space="preserve"> </w:t>
            </w:r>
            <w:r w:rsidR="00AB555C">
              <w:rPr>
                <w:rFonts w:ascii="Calibri Light" w:hAnsi="Calibri Light" w:cs="Calibri Light"/>
                <w:b w:val="0"/>
                <w:bCs w:val="0"/>
              </w:rPr>
              <w:t>Blue Sky</w:t>
            </w:r>
          </w:p>
        </w:tc>
        <w:tc>
          <w:tcPr>
            <w:tcW w:w="11160" w:type="dxa"/>
          </w:tcPr>
          <w:p w14:paraId="409ADFB9" w14:textId="51D0BBFA" w:rsidR="00D356A2" w:rsidRDefault="002B5618" w:rsidP="002B561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EB5B62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Presentation:</w:t>
            </w:r>
            <w:r w:rsidRPr="00EB5B6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D356A2" w:rsidRPr="00EB5B62">
              <w:rPr>
                <w:rFonts w:ascii="Calibri Light" w:hAnsi="Calibri Light" w:cs="Calibri Light"/>
                <w:sz w:val="24"/>
                <w:szCs w:val="24"/>
              </w:rPr>
              <w:t>Federal Partner Updates</w:t>
            </w:r>
          </w:p>
          <w:p w14:paraId="761D0ABF" w14:textId="42B66786" w:rsidR="00F10C7F" w:rsidRDefault="00641AE1" w:rsidP="00EE3A9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USDA </w:t>
            </w:r>
            <w:r w:rsidR="00F10C7F">
              <w:rPr>
                <w:rFonts w:ascii="Calibri Light" w:hAnsi="Calibri Light" w:cs="Calibri Light"/>
                <w:sz w:val="24"/>
                <w:szCs w:val="24"/>
              </w:rPr>
              <w:t xml:space="preserve">APHIS </w:t>
            </w:r>
            <w:r w:rsidR="00471B4F">
              <w:rPr>
                <w:rFonts w:ascii="Calibri Light" w:hAnsi="Calibri Light" w:cs="Calibri Light"/>
                <w:sz w:val="24"/>
                <w:szCs w:val="24"/>
              </w:rPr>
              <w:t>–</w:t>
            </w:r>
            <w:r w:rsidR="00FA270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FA270E" w:rsidRPr="00FA270E">
              <w:rPr>
                <w:rFonts w:ascii="Calibri Light" w:hAnsi="Calibri Light" w:cs="Calibri Light"/>
                <w:sz w:val="24"/>
                <w:szCs w:val="24"/>
              </w:rPr>
              <w:t>Denise Salvetti M.P.A.</w:t>
            </w:r>
            <w:r w:rsidR="00EE3A9A">
              <w:rPr>
                <w:rFonts w:ascii="Calibri Light" w:hAnsi="Calibri Light" w:cs="Calibri Light"/>
                <w:sz w:val="24"/>
                <w:szCs w:val="24"/>
              </w:rPr>
              <w:t>,</w:t>
            </w:r>
            <w:r w:rsidR="00EE3A9A">
              <w:t xml:space="preserve"> </w:t>
            </w:r>
            <w:r w:rsidR="00EE3A9A" w:rsidRPr="00EE3A9A">
              <w:rPr>
                <w:rFonts w:ascii="Calibri Light" w:hAnsi="Calibri Light" w:cs="Calibri Light"/>
                <w:sz w:val="24"/>
                <w:szCs w:val="24"/>
              </w:rPr>
              <w:t>Program Analyst</w:t>
            </w:r>
            <w:r w:rsidR="00EE3A9A">
              <w:rPr>
                <w:rFonts w:ascii="Calibri Light" w:hAnsi="Calibri Light" w:cs="Calibri Light"/>
                <w:sz w:val="24"/>
                <w:szCs w:val="24"/>
              </w:rPr>
              <w:t xml:space="preserve">, </w:t>
            </w:r>
            <w:r w:rsidR="00EE3A9A" w:rsidRPr="00EE3A9A">
              <w:rPr>
                <w:rFonts w:ascii="Calibri Light" w:hAnsi="Calibri Light" w:cs="Calibri Light"/>
                <w:sz w:val="24"/>
                <w:szCs w:val="24"/>
              </w:rPr>
              <w:t>Office of National Tribal Liaison</w:t>
            </w:r>
          </w:p>
          <w:p w14:paraId="3F4B5C92" w14:textId="1A1F6715" w:rsidR="00471B4F" w:rsidRPr="005B4A63" w:rsidRDefault="00471B4F" w:rsidP="002B561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BIA – Diane Mann Klager</w:t>
            </w:r>
            <w:r w:rsidR="00641AE1">
              <w:rPr>
                <w:rFonts w:ascii="Calibri Light" w:hAnsi="Calibri Light" w:cs="Calibri Light"/>
                <w:sz w:val="24"/>
                <w:szCs w:val="24"/>
              </w:rPr>
              <w:t xml:space="preserve">, </w:t>
            </w:r>
            <w:r w:rsidR="0084780D">
              <w:rPr>
                <w:rFonts w:ascii="Calibri Light" w:hAnsi="Calibri Light" w:cs="Calibri Light"/>
                <w:sz w:val="24"/>
                <w:szCs w:val="24"/>
              </w:rPr>
              <w:t>Natural Resource Office</w:t>
            </w:r>
            <w:r w:rsidR="00665629">
              <w:rPr>
                <w:rFonts w:ascii="Calibri Light" w:hAnsi="Calibri Light" w:cs="Calibri Light"/>
                <w:sz w:val="24"/>
                <w:szCs w:val="24"/>
              </w:rPr>
              <w:t>r</w:t>
            </w:r>
          </w:p>
          <w:p w14:paraId="4698F757" w14:textId="03DE2B85" w:rsidR="00FA021E" w:rsidRDefault="00FA021E" w:rsidP="002B561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BLM – Casey Burns</w:t>
            </w:r>
            <w:r w:rsidR="000D050D">
              <w:rPr>
                <w:rFonts w:ascii="Calibri Light" w:hAnsi="Calibri Light" w:cs="Calibri Light"/>
                <w:sz w:val="24"/>
                <w:szCs w:val="24"/>
              </w:rPr>
              <w:t xml:space="preserve">, </w:t>
            </w:r>
            <w:r w:rsidR="000D050D" w:rsidRPr="000D050D">
              <w:rPr>
                <w:rFonts w:ascii="Calibri Light" w:hAnsi="Calibri Light" w:cs="Calibri Light"/>
                <w:sz w:val="24"/>
                <w:szCs w:val="24"/>
              </w:rPr>
              <w:t>Threatened and Endangered Species Ecologist</w:t>
            </w:r>
          </w:p>
          <w:p w14:paraId="468239A4" w14:textId="02B36458" w:rsidR="00050E95" w:rsidRDefault="3771DB0E" w:rsidP="79D82F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79D82F40">
              <w:rPr>
                <w:rFonts w:ascii="Calibri Light" w:hAnsi="Calibri Light" w:cs="Calibri Light"/>
                <w:sz w:val="24"/>
                <w:szCs w:val="24"/>
              </w:rPr>
              <w:t xml:space="preserve">USFWS </w:t>
            </w:r>
            <w:r w:rsidR="0116D5B3" w:rsidRPr="79D82F40">
              <w:rPr>
                <w:rFonts w:ascii="Calibri Light" w:hAnsi="Calibri Light" w:cs="Calibri Light"/>
                <w:sz w:val="24"/>
                <w:szCs w:val="24"/>
              </w:rPr>
              <w:t>–</w:t>
            </w:r>
            <w:r w:rsidRPr="79D82F40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17FD83E3" w:rsidRPr="79D82F40">
              <w:rPr>
                <w:rFonts w:ascii="Calibri Light" w:eastAsia="Calibri Light" w:hAnsi="Calibri Light" w:cs="Calibri Light"/>
                <w:sz w:val="24"/>
                <w:szCs w:val="24"/>
              </w:rPr>
              <w:t xml:space="preserve">Karen Cogswell, National Native American Program Advisor </w:t>
            </w:r>
          </w:p>
          <w:p w14:paraId="277169C3" w14:textId="6FC71EC5" w:rsidR="00050E95" w:rsidRDefault="603D950D" w:rsidP="79D82F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79D82F40">
              <w:rPr>
                <w:rFonts w:ascii="Calibri Light" w:hAnsi="Calibri Light" w:cs="Calibri Light"/>
                <w:b/>
                <w:bCs/>
                <w:i/>
                <w:iCs/>
              </w:rPr>
              <w:t>Moderator:</w:t>
            </w:r>
            <w:r w:rsidRPr="79D82F40">
              <w:rPr>
                <w:rFonts w:ascii="Calibri Light" w:hAnsi="Calibri Light" w:cs="Calibri Light"/>
                <w:b/>
                <w:bCs/>
              </w:rPr>
              <w:t xml:space="preserve"> </w:t>
            </w:r>
            <w:r w:rsidR="6C0405D8" w:rsidRPr="79D82F40">
              <w:rPr>
                <w:rFonts w:ascii="Calibri Light" w:hAnsi="Calibri Light" w:cs="Calibri Light"/>
              </w:rPr>
              <w:t>Michael Thompson</w:t>
            </w:r>
            <w:r w:rsidRPr="79D82F40">
              <w:rPr>
                <w:rFonts w:ascii="Calibri Light" w:hAnsi="Calibri Light" w:cs="Calibri Light"/>
              </w:rPr>
              <w:t>, G</w:t>
            </w:r>
            <w:r w:rsidR="37F157A5" w:rsidRPr="79D82F40">
              <w:rPr>
                <w:rFonts w:ascii="Calibri Light" w:hAnsi="Calibri Light" w:cs="Calibri Light"/>
              </w:rPr>
              <w:t>P</w:t>
            </w:r>
            <w:r w:rsidRPr="79D82F40">
              <w:rPr>
                <w:rFonts w:ascii="Calibri Light" w:hAnsi="Calibri Light" w:cs="Calibri Light"/>
              </w:rPr>
              <w:t xml:space="preserve"> Region Director – NAFWS</w:t>
            </w:r>
          </w:p>
          <w:p w14:paraId="1C3A98F0" w14:textId="7BA731FD" w:rsidR="008E24D3" w:rsidRPr="00ED044C" w:rsidRDefault="008E24D3" w:rsidP="005B10F4">
            <w:pPr>
              <w:ind w:left="1008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</w:tc>
      </w:tr>
      <w:tr w:rsidR="002B5618" w:rsidRPr="00BD3163" w14:paraId="046467FF" w14:textId="77777777" w:rsidTr="79D82F40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0" w:type="dxa"/>
            <w:gridSpan w:val="2"/>
          </w:tcPr>
          <w:p w14:paraId="0E0C2E99" w14:textId="4B810CB5" w:rsidR="002B5618" w:rsidRPr="001E2698" w:rsidRDefault="0079724F" w:rsidP="008A7245">
            <w:pPr>
              <w:spacing w:before="120" w:after="120"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ADJOURN</w:t>
            </w:r>
            <w:r w:rsidR="002B5618" w:rsidRPr="001E2698">
              <w:rPr>
                <w:rFonts w:ascii="Calibri Light" w:hAnsi="Calibri Light" w:cs="Calibri Light"/>
                <w:sz w:val="24"/>
                <w:szCs w:val="24"/>
              </w:rPr>
              <w:t xml:space="preserve"> 5:</w:t>
            </w:r>
            <w:r w:rsidR="00BE35A8" w:rsidRPr="001E2698">
              <w:rPr>
                <w:rFonts w:ascii="Calibri Light" w:hAnsi="Calibri Light" w:cs="Calibri Light"/>
                <w:sz w:val="24"/>
                <w:szCs w:val="24"/>
              </w:rPr>
              <w:t>00</w:t>
            </w:r>
            <w:r w:rsidR="002B5618" w:rsidRPr="001E2698">
              <w:rPr>
                <w:rFonts w:ascii="Calibri Light" w:hAnsi="Calibri Light" w:cs="Calibri Light"/>
                <w:sz w:val="24"/>
                <w:szCs w:val="24"/>
              </w:rPr>
              <w:t xml:space="preserve"> p.m.</w:t>
            </w:r>
          </w:p>
        </w:tc>
      </w:tr>
      <w:tr w:rsidR="002B5618" w:rsidRPr="00036954" w14:paraId="54052F66" w14:textId="77777777" w:rsidTr="79D82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1AF64EE5" w14:textId="686270E0" w:rsidR="002B5618" w:rsidRPr="001E2698" w:rsidRDefault="002B5618" w:rsidP="002B561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34902">
              <w:rPr>
                <w:rFonts w:ascii="Calibri Light" w:hAnsi="Calibri Light" w:cs="Calibri Light"/>
                <w:sz w:val="24"/>
                <w:szCs w:val="24"/>
              </w:rPr>
              <w:t>6:</w:t>
            </w:r>
            <w:r w:rsidR="00050E95" w:rsidRPr="00934902">
              <w:rPr>
                <w:rFonts w:ascii="Calibri Light" w:hAnsi="Calibri Light" w:cs="Calibri Light"/>
                <w:sz w:val="24"/>
                <w:szCs w:val="24"/>
              </w:rPr>
              <w:t>3</w:t>
            </w:r>
            <w:r w:rsidRPr="00934902">
              <w:rPr>
                <w:rFonts w:ascii="Calibri Light" w:hAnsi="Calibri Light" w:cs="Calibri Light"/>
                <w:sz w:val="24"/>
                <w:szCs w:val="24"/>
              </w:rPr>
              <w:t>0</w:t>
            </w:r>
            <w:r w:rsidRPr="001E2698">
              <w:rPr>
                <w:rFonts w:ascii="Calibri Light" w:hAnsi="Calibri Light" w:cs="Calibri Light"/>
                <w:sz w:val="24"/>
                <w:szCs w:val="24"/>
              </w:rPr>
              <w:t xml:space="preserve"> p.m. – 8</w:t>
            </w:r>
            <w:r w:rsidR="00707148">
              <w:rPr>
                <w:rFonts w:ascii="Calibri Light" w:hAnsi="Calibri Light" w:cs="Calibri Light"/>
                <w:sz w:val="24"/>
                <w:szCs w:val="24"/>
              </w:rPr>
              <w:t>:00</w:t>
            </w:r>
            <w:r w:rsidRPr="001E2698">
              <w:rPr>
                <w:rFonts w:ascii="Calibri Light" w:hAnsi="Calibri Light" w:cs="Calibri Light"/>
                <w:sz w:val="24"/>
                <w:szCs w:val="24"/>
              </w:rPr>
              <w:t xml:space="preserve"> p.m.</w:t>
            </w:r>
          </w:p>
          <w:p w14:paraId="763D75F0" w14:textId="442D909D" w:rsidR="002B5618" w:rsidRPr="004B01C1" w:rsidRDefault="004B01C1" w:rsidP="005F28AA">
            <w:pPr>
              <w:pStyle w:val="NoSpacing"/>
              <w:rPr>
                <w:rFonts w:ascii="Calibri Light" w:hAnsi="Calibri Light" w:cs="Calibri Light"/>
                <w:b w:val="0"/>
                <w:sz w:val="20"/>
                <w:szCs w:val="20"/>
              </w:rPr>
            </w:pPr>
            <w:r w:rsidRPr="004B01C1">
              <w:rPr>
                <w:rFonts w:ascii="Calibri Light" w:hAnsi="Calibri Light" w:cs="Calibri Light"/>
                <w:b w:val="0"/>
              </w:rPr>
              <w:t>Location: Off-Site</w:t>
            </w:r>
          </w:p>
        </w:tc>
        <w:tc>
          <w:tcPr>
            <w:tcW w:w="11160" w:type="dxa"/>
          </w:tcPr>
          <w:p w14:paraId="22DC5BA9" w14:textId="766B40C8" w:rsidR="002B5618" w:rsidRPr="00707148" w:rsidRDefault="002B5618" w:rsidP="003A5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707148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Traditional Feast</w:t>
            </w:r>
          </w:p>
          <w:p w14:paraId="4C575B22" w14:textId="559FED4C" w:rsidR="00FA1849" w:rsidRPr="005E2011" w:rsidRDefault="004B01C1" w:rsidP="005E4CF0">
            <w:pPr>
              <w:pStyle w:val="NoSpacing"/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FE046F">
              <w:rPr>
                <w:rFonts w:ascii="Calibri Light" w:hAnsi="Calibri Light" w:cs="Calibri Light"/>
              </w:rPr>
              <w:t>Fort Washakie Powwow Grounds</w:t>
            </w:r>
            <w:r w:rsidR="005E2011">
              <w:rPr>
                <w:rFonts w:ascii="Calibri Light" w:hAnsi="Calibri Light" w:cs="Calibri Light"/>
              </w:rPr>
              <w:t xml:space="preserve">, </w:t>
            </w:r>
            <w:r w:rsidRPr="00FE046F">
              <w:rPr>
                <w:rFonts w:ascii="Calibri Light" w:hAnsi="Calibri Light" w:cs="Calibri Light"/>
              </w:rPr>
              <w:t>36 A Gaw Bombe Ln, Fort Washakie, WY 82514</w:t>
            </w:r>
          </w:p>
          <w:p w14:paraId="03AE627E" w14:textId="64C1E64D" w:rsidR="002B5618" w:rsidRPr="006E0323" w:rsidRDefault="001E301D" w:rsidP="005E4CF0">
            <w:pPr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56011">
              <w:rPr>
                <w:rFonts w:ascii="Calibri Light" w:hAnsi="Calibri Light" w:cs="Calibri Light"/>
              </w:rPr>
              <w:t>**</w:t>
            </w:r>
            <w:r w:rsidR="00556011" w:rsidRPr="00556011">
              <w:rPr>
                <w:rFonts w:ascii="Calibri Light" w:hAnsi="Calibri Light" w:cs="Calibri Light"/>
              </w:rPr>
              <w:t>Limited Transportation Provided</w:t>
            </w:r>
            <w:r w:rsidR="006E2047">
              <w:rPr>
                <w:rFonts w:ascii="Calibri Light" w:hAnsi="Calibri Light" w:cs="Calibri Light"/>
              </w:rPr>
              <w:t xml:space="preserve">, </w:t>
            </w:r>
            <w:r w:rsidR="000063EC">
              <w:rPr>
                <w:rFonts w:ascii="Calibri Light" w:hAnsi="Calibri Light" w:cs="Calibri Light"/>
              </w:rPr>
              <w:t xml:space="preserve">Encourage </w:t>
            </w:r>
            <w:r w:rsidR="009F7EA7">
              <w:rPr>
                <w:rFonts w:ascii="Calibri Light" w:hAnsi="Calibri Light" w:cs="Calibri Light"/>
              </w:rPr>
              <w:t>Carpooling</w:t>
            </w:r>
            <w:r w:rsidR="00556011" w:rsidRPr="00556011">
              <w:rPr>
                <w:rFonts w:ascii="Calibri Light" w:hAnsi="Calibri Light" w:cs="Calibri Light"/>
              </w:rPr>
              <w:t>**</w:t>
            </w:r>
          </w:p>
        </w:tc>
      </w:tr>
      <w:tr w:rsidR="00376593" w:rsidRPr="00A857A3" w14:paraId="3C34700C" w14:textId="31540023" w:rsidTr="79D82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0" w:type="dxa"/>
            <w:gridSpan w:val="2"/>
            <w:shd w:val="clear" w:color="auto" w:fill="auto"/>
          </w:tcPr>
          <w:p w14:paraId="64953063" w14:textId="77777777" w:rsidR="00FE63B2" w:rsidRDefault="00FE63B2" w:rsidP="009653C9">
            <w:pPr>
              <w:pStyle w:val="Heading1"/>
              <w:spacing w:before="0"/>
              <w:jc w:val="both"/>
              <w:rPr>
                <w:rFonts w:ascii="Calibri Light" w:hAnsi="Calibri Light" w:cs="Calibri Light"/>
                <w:color w:val="9BBB59" w:themeColor="accent3"/>
                <w:sz w:val="36"/>
              </w:rPr>
            </w:pPr>
          </w:p>
          <w:p w14:paraId="4B0C9171" w14:textId="7D18EA7E" w:rsidR="00376593" w:rsidRPr="00CE5387" w:rsidRDefault="00376593" w:rsidP="009653C9">
            <w:pPr>
              <w:pStyle w:val="Heading1"/>
              <w:spacing w:before="0"/>
              <w:jc w:val="both"/>
              <w:rPr>
                <w:rFonts w:ascii="Calibri Light" w:hAnsi="Calibri Light" w:cs="Calibri Light"/>
                <w:color w:val="76923C" w:themeColor="accent3" w:themeShade="BF"/>
              </w:rPr>
            </w:pPr>
            <w:r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 xml:space="preserve">Wednesday, </w:t>
            </w:r>
            <w:r w:rsidR="00564CDD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May 1</w:t>
            </w:r>
            <w:r w:rsidR="00C404BF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4</w:t>
            </w:r>
            <w:r w:rsidR="00564CDD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, 202</w:t>
            </w:r>
            <w:r w:rsidR="00C404BF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5</w:t>
            </w:r>
          </w:p>
        </w:tc>
      </w:tr>
      <w:tr w:rsidR="00376593" w:rsidRPr="00A857A3" w14:paraId="6BE624AB" w14:textId="5CDD2C6A" w:rsidTr="79D82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1FCB8B45" w14:textId="62A649E0" w:rsidR="00376593" w:rsidRPr="00F463C6" w:rsidRDefault="00376593" w:rsidP="007A383A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463C6">
              <w:rPr>
                <w:rFonts w:ascii="Calibri Light" w:hAnsi="Calibri Light" w:cs="Calibri Light"/>
                <w:sz w:val="24"/>
                <w:szCs w:val="24"/>
              </w:rPr>
              <w:t xml:space="preserve">8:00 a.m. – </w:t>
            </w:r>
            <w:r w:rsidR="00E32E46">
              <w:rPr>
                <w:rFonts w:ascii="Calibri Light" w:hAnsi="Calibri Light" w:cs="Calibri Light"/>
                <w:sz w:val="24"/>
                <w:szCs w:val="24"/>
              </w:rPr>
              <w:t>5</w:t>
            </w:r>
            <w:r>
              <w:rPr>
                <w:rFonts w:ascii="Calibri Light" w:hAnsi="Calibri Light" w:cs="Calibri Light"/>
                <w:sz w:val="24"/>
                <w:szCs w:val="24"/>
              </w:rPr>
              <w:t>:00 p.m.</w:t>
            </w:r>
          </w:p>
          <w:p w14:paraId="16B27AF4" w14:textId="6335ECAB" w:rsidR="00376593" w:rsidRDefault="00376593" w:rsidP="007A383A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1160" w:type="dxa"/>
          </w:tcPr>
          <w:p w14:paraId="50430178" w14:textId="57BF960B" w:rsidR="00376593" w:rsidRPr="00707148" w:rsidRDefault="00376593" w:rsidP="007A38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707148">
              <w:rPr>
                <w:rFonts w:ascii="Calibri Light" w:hAnsi="Calibri Light" w:cs="Calibri Light"/>
                <w:b/>
                <w:sz w:val="24"/>
                <w:szCs w:val="24"/>
              </w:rPr>
              <w:t>Registration</w:t>
            </w:r>
          </w:p>
          <w:p w14:paraId="61BED77B" w14:textId="77777777" w:rsidR="00B950DD" w:rsidRDefault="00E93D57" w:rsidP="00B950DD">
            <w:pPr>
              <w:pStyle w:val="Companyname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="00376593" w:rsidRPr="0079724F">
              <w:rPr>
                <w:rFonts w:ascii="Calibri Light" w:hAnsi="Calibri Light" w:cs="Calibri Light"/>
                <w:i/>
                <w:iCs/>
              </w:rPr>
              <w:t>Coordinators:</w:t>
            </w:r>
            <w:r w:rsidR="00376593" w:rsidRPr="002B5618">
              <w:rPr>
                <w:rFonts w:ascii="Calibri Light" w:hAnsi="Calibri Light" w:cs="Calibri Light"/>
                <w:b w:val="0"/>
                <w:bCs/>
                <w:i/>
                <w:iCs/>
              </w:rPr>
              <w:t xml:space="preserve"> </w:t>
            </w:r>
            <w:r w:rsidR="00477193" w:rsidRPr="00477193">
              <w:rPr>
                <w:rFonts w:ascii="Calibri Light" w:hAnsi="Calibri Light" w:cs="Calibri Light"/>
                <w:b w:val="0"/>
                <w:bCs/>
              </w:rPr>
              <w:t>Heidi McCann, Membership Engagement &amp; Board Affairs Coordinator —NAFWS</w:t>
            </w:r>
          </w:p>
          <w:p w14:paraId="5823AE64" w14:textId="29CE1315" w:rsidR="00376593" w:rsidRPr="00B950DD" w:rsidRDefault="00195549" w:rsidP="00B950DD">
            <w:pPr>
              <w:pStyle w:val="Companyname"/>
              <w:spacing w:line="276" w:lineRule="auto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/>
              </w:rPr>
            </w:pPr>
            <w:r w:rsidRPr="00B950DD">
              <w:rPr>
                <w:rFonts w:ascii="Calibri Light" w:hAnsi="Calibri Light" w:cs="Calibri Light"/>
                <w:b w:val="0"/>
                <w:bCs/>
              </w:rPr>
              <w:t>Jennifer Bills, Financial Advisor – Management Partners</w:t>
            </w:r>
          </w:p>
        </w:tc>
      </w:tr>
    </w:tbl>
    <w:tbl>
      <w:tblPr>
        <w:tblStyle w:val="PlainTable1"/>
        <w:tblpPr w:leftFromText="180" w:rightFromText="180" w:vertAnchor="text" w:tblpX="-10" w:tblpY="1"/>
        <w:tblW w:w="5004" w:type="pct"/>
        <w:tblLook w:val="04A0" w:firstRow="1" w:lastRow="0" w:firstColumn="1" w:lastColumn="0" w:noHBand="0" w:noVBand="1"/>
        <w:tblDescription w:val="Conference agenda information layout table #2"/>
      </w:tblPr>
      <w:tblGrid>
        <w:gridCol w:w="1238"/>
        <w:gridCol w:w="2897"/>
        <w:gridCol w:w="3060"/>
        <w:gridCol w:w="3240"/>
        <w:gridCol w:w="3246"/>
      </w:tblGrid>
      <w:tr w:rsidR="00FC5AB0" w:rsidRPr="00BE5DA4" w14:paraId="69F5C990" w14:textId="0B5D8F4A" w:rsidTr="1F493C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A3E52CB" w14:textId="4E74E33F" w:rsidR="00FC5AB0" w:rsidRPr="00D23B96" w:rsidRDefault="00FC5AB0" w:rsidP="00AB0DE2">
            <w:pPr>
              <w:pStyle w:val="Heading2"/>
              <w:spacing w:before="120"/>
              <w:jc w:val="center"/>
              <w:rPr>
                <w:rFonts w:ascii="Calibri Light" w:hAnsi="Calibri Light" w:cs="Calibri Light"/>
                <w:b w:val="0"/>
                <w:bCs w:val="0"/>
                <w:color w:val="984806" w:themeColor="accent6" w:themeShade="80"/>
              </w:rPr>
            </w:pPr>
            <w:bookmarkStart w:id="3" w:name="_Hlk82681383"/>
            <w:r w:rsidRPr="00D23B96">
              <w:rPr>
                <w:rFonts w:ascii="Calibri Light" w:hAnsi="Calibri Light" w:cs="Calibri Light"/>
                <w:color w:val="984806" w:themeColor="accent6" w:themeShade="80"/>
              </w:rPr>
              <w:t>Concurrent Sessions I</w:t>
            </w:r>
          </w:p>
          <w:p w14:paraId="1F4EBF3C" w14:textId="0EFCB2D1" w:rsidR="00FE63B2" w:rsidRPr="00FE63B2" w:rsidRDefault="00FE63B2" w:rsidP="00AB0DE2"/>
        </w:tc>
      </w:tr>
      <w:tr w:rsidR="0088672C" w:rsidRPr="00BE5DA4" w14:paraId="59F07243" w14:textId="2B0B2C5D" w:rsidTr="1F49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tcBorders>
              <w:top w:val="single" w:sz="4" w:space="0" w:color="auto"/>
            </w:tcBorders>
            <w:vAlign w:val="center"/>
          </w:tcPr>
          <w:p w14:paraId="2CFCF4AD" w14:textId="64985EB0" w:rsidR="009C2192" w:rsidRPr="00E52971" w:rsidRDefault="009C2192" w:rsidP="00E52971">
            <w:pPr>
              <w:jc w:val="center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E52971">
              <w:rPr>
                <w:rFonts w:ascii="Calibri Light" w:hAnsi="Calibri Light" w:cs="Calibri Light"/>
                <w:sz w:val="24"/>
                <w:szCs w:val="24"/>
              </w:rPr>
              <w:t>Topic</w:t>
            </w:r>
          </w:p>
        </w:tc>
        <w:tc>
          <w:tcPr>
            <w:tcW w:w="2897" w:type="dxa"/>
            <w:tcBorders>
              <w:top w:val="single" w:sz="4" w:space="0" w:color="auto"/>
            </w:tcBorders>
            <w:vAlign w:val="center"/>
          </w:tcPr>
          <w:p w14:paraId="26B29B4F" w14:textId="44757B46" w:rsidR="009C2192" w:rsidRPr="00E52971" w:rsidRDefault="009C2192" w:rsidP="00E5297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5297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Fisheries Management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7F42BC25" w14:textId="05597A41" w:rsidR="009C2192" w:rsidRPr="00E52971" w:rsidRDefault="00297E06" w:rsidP="00E529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5297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Wildlife </w:t>
            </w:r>
            <w:r w:rsidR="00640AEB" w:rsidRPr="00E5297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Health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14:paraId="06442752" w14:textId="6B790A6F" w:rsidR="009C2192" w:rsidRPr="00E52971" w:rsidRDefault="00EA530B" w:rsidP="00E529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E5297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Sovereignty</w:t>
            </w:r>
          </w:p>
        </w:tc>
        <w:tc>
          <w:tcPr>
            <w:tcW w:w="3246" w:type="dxa"/>
            <w:tcBorders>
              <w:top w:val="single" w:sz="4" w:space="0" w:color="auto"/>
            </w:tcBorders>
            <w:vAlign w:val="center"/>
          </w:tcPr>
          <w:p w14:paraId="66B1B985" w14:textId="77E357B3" w:rsidR="009C2192" w:rsidRPr="003B2586" w:rsidRDefault="00805F97" w:rsidP="003B2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 w:rsidRPr="00E52971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Methods</w:t>
            </w:r>
          </w:p>
        </w:tc>
      </w:tr>
      <w:tr w:rsidR="00AB0DE2" w:rsidRPr="00BE5DA4" w14:paraId="091F36DE" w14:textId="05DF933C" w:rsidTr="1F493CEB">
        <w:trPr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vAlign w:val="center"/>
          </w:tcPr>
          <w:p w14:paraId="6F3FA6C0" w14:textId="6482FF7C" w:rsidR="009C2192" w:rsidRPr="00E52971" w:rsidRDefault="009C2192" w:rsidP="00947221">
            <w:pPr>
              <w:jc w:val="center"/>
              <w:rPr>
                <w:rFonts w:ascii="Calibri Light" w:hAnsi="Calibri Light" w:cs="Calibri Light"/>
              </w:rPr>
            </w:pPr>
            <w:r w:rsidRPr="00E52971">
              <w:rPr>
                <w:rFonts w:ascii="Calibri Light" w:hAnsi="Calibri Light" w:cs="Calibri Light"/>
                <w:b w:val="0"/>
                <w:bCs w:val="0"/>
                <w:i/>
                <w:iCs/>
              </w:rPr>
              <w:t>Moderator:</w:t>
            </w:r>
          </w:p>
        </w:tc>
        <w:tc>
          <w:tcPr>
            <w:tcW w:w="2897" w:type="dxa"/>
          </w:tcPr>
          <w:p w14:paraId="77ECF5C1" w14:textId="140F64F1" w:rsidR="009C2192" w:rsidRPr="00E52971" w:rsidRDefault="007658E6" w:rsidP="009472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E52971">
              <w:rPr>
                <w:rFonts w:ascii="Calibri Light" w:hAnsi="Calibri Light" w:cs="Calibri Light"/>
                <w:i/>
                <w:iCs/>
              </w:rPr>
              <w:t>Hope Roberts – AK Regional Director</w:t>
            </w:r>
          </w:p>
        </w:tc>
        <w:tc>
          <w:tcPr>
            <w:tcW w:w="3060" w:type="dxa"/>
          </w:tcPr>
          <w:p w14:paraId="589CDD6E" w14:textId="14857E1E" w:rsidR="009C2192" w:rsidRPr="00E52971" w:rsidRDefault="00DF264C" w:rsidP="00AB0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E52971">
              <w:rPr>
                <w:rFonts w:ascii="Calibri Light" w:hAnsi="Calibri Light" w:cs="Calibri Light"/>
                <w:i/>
                <w:iCs/>
              </w:rPr>
              <w:t>Benjamin Simpson – NE Regional Director</w:t>
            </w:r>
          </w:p>
        </w:tc>
        <w:tc>
          <w:tcPr>
            <w:tcW w:w="3240" w:type="dxa"/>
          </w:tcPr>
          <w:p w14:paraId="14E7A998" w14:textId="530DF9CD" w:rsidR="009C2192" w:rsidRPr="00E52971" w:rsidRDefault="00DF264C" w:rsidP="00AB0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  <w:highlight w:val="yellow"/>
              </w:rPr>
            </w:pPr>
            <w:r w:rsidRPr="00E52971">
              <w:rPr>
                <w:rFonts w:ascii="Calibri Light" w:hAnsi="Calibri Light" w:cs="Calibri Light"/>
                <w:i/>
                <w:iCs/>
              </w:rPr>
              <w:t>Matt Gamble – SE Regional Director</w:t>
            </w:r>
          </w:p>
        </w:tc>
        <w:tc>
          <w:tcPr>
            <w:tcW w:w="3246" w:type="dxa"/>
          </w:tcPr>
          <w:p w14:paraId="6D2021DC" w14:textId="14F92B03" w:rsidR="008C05C9" w:rsidRPr="00E52971" w:rsidRDefault="008C05C9" w:rsidP="00AB0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2971">
              <w:rPr>
                <w:rFonts w:ascii="Calibri Light" w:hAnsi="Calibri Light" w:cs="Calibri Light"/>
                <w:i/>
                <w:iCs/>
              </w:rPr>
              <w:t>Terry Metoxen – GL Regional Director</w:t>
            </w:r>
          </w:p>
        </w:tc>
      </w:tr>
      <w:tr w:rsidR="0088672C" w:rsidRPr="00BE5DA4" w14:paraId="4A2DEFBB" w14:textId="77777777" w:rsidTr="1F49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75D756FF" w14:textId="4AE472E2" w:rsidR="009C2192" w:rsidRPr="00E52971" w:rsidRDefault="009C2192" w:rsidP="00AB0DE2">
            <w:pPr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  <w:r w:rsidRPr="00E52971">
              <w:rPr>
                <w:rFonts w:ascii="Calibri Light" w:hAnsi="Calibri Light" w:cs="Calibri Light"/>
                <w:b w:val="0"/>
                <w:bCs w:val="0"/>
              </w:rPr>
              <w:t>Location:</w:t>
            </w:r>
          </w:p>
        </w:tc>
        <w:tc>
          <w:tcPr>
            <w:tcW w:w="2897" w:type="dxa"/>
          </w:tcPr>
          <w:p w14:paraId="61317D61" w14:textId="1D13EB64" w:rsidR="009C2192" w:rsidRPr="00E52971" w:rsidRDefault="00B808E8" w:rsidP="00AB0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E52971">
              <w:rPr>
                <w:rFonts w:ascii="Calibri Light" w:hAnsi="Calibri Light" w:cs="Calibri Light"/>
              </w:rPr>
              <w:t xml:space="preserve">Blue Sky </w:t>
            </w:r>
            <w:r w:rsidR="003F0A3A" w:rsidRPr="00E52971">
              <w:rPr>
                <w:rFonts w:ascii="Calibri Light" w:hAnsi="Calibri Light" w:cs="Calibri Light"/>
              </w:rPr>
              <w:t>Room 1</w:t>
            </w:r>
          </w:p>
        </w:tc>
        <w:tc>
          <w:tcPr>
            <w:tcW w:w="3060" w:type="dxa"/>
          </w:tcPr>
          <w:p w14:paraId="42A3DF1C" w14:textId="69C257FA" w:rsidR="009C2192" w:rsidRPr="00E52971" w:rsidRDefault="003F0A3A" w:rsidP="00AB0DE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E52971">
              <w:rPr>
                <w:rFonts w:ascii="Calibri Light" w:hAnsi="Calibri Light" w:cs="Calibri Light"/>
              </w:rPr>
              <w:t>Blue Sky Room 2</w:t>
            </w:r>
          </w:p>
        </w:tc>
        <w:tc>
          <w:tcPr>
            <w:tcW w:w="3240" w:type="dxa"/>
          </w:tcPr>
          <w:p w14:paraId="23B30C17" w14:textId="514FD259" w:rsidR="009C2192" w:rsidRPr="00E52971" w:rsidRDefault="003A5D70" w:rsidP="00AB0DE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E52971">
              <w:rPr>
                <w:rFonts w:ascii="Calibri Light" w:hAnsi="Calibri Light" w:cs="Calibri Light"/>
              </w:rPr>
              <w:t>Cotton Wood</w:t>
            </w:r>
          </w:p>
        </w:tc>
        <w:tc>
          <w:tcPr>
            <w:tcW w:w="3246" w:type="dxa"/>
          </w:tcPr>
          <w:p w14:paraId="0D888A4A" w14:textId="2950343D" w:rsidR="009C2192" w:rsidRPr="00E52971" w:rsidRDefault="00805F97" w:rsidP="00AB0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E52971">
              <w:rPr>
                <w:rFonts w:ascii="Calibri Light" w:hAnsi="Calibri Light" w:cs="Calibri Light"/>
              </w:rPr>
              <w:t>Spring Mountain</w:t>
            </w:r>
          </w:p>
        </w:tc>
      </w:tr>
      <w:bookmarkEnd w:id="3"/>
      <w:tr w:rsidR="00AB0DE2" w:rsidRPr="00A857A3" w14:paraId="4BC19CAF" w14:textId="4B2721AF" w:rsidTr="1F493C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55079F83" w14:textId="0A9A4633" w:rsidR="00FC5AB0" w:rsidRPr="00F70D26" w:rsidRDefault="00FC5AB0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sz w:val="20"/>
                <w:szCs w:val="20"/>
              </w:rPr>
              <w:t>9:00 a.m. – 9:30 a.m.</w:t>
            </w:r>
          </w:p>
        </w:tc>
        <w:tc>
          <w:tcPr>
            <w:tcW w:w="2897" w:type="dxa"/>
          </w:tcPr>
          <w:p w14:paraId="7678E7C2" w14:textId="77777777" w:rsidR="002370FA" w:rsidRPr="00FE66AC" w:rsidRDefault="006858FF" w:rsidP="0091117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FE66AC">
              <w:rPr>
                <w:rFonts w:ascii="Calibri Light" w:hAnsi="Calibri Light" w:cs="Calibri Light"/>
                <w:bCs/>
              </w:rPr>
              <w:t>Lake Whitefish (Coregonus clupeaformis) decline and possible senescence in Little Traverse Bay, Lake Michigan</w:t>
            </w:r>
          </w:p>
          <w:p w14:paraId="59F83DEC" w14:textId="77777777" w:rsidR="006858FF" w:rsidRPr="00FE66AC" w:rsidRDefault="006858FF" w:rsidP="0091117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  <w:p w14:paraId="774E55AA" w14:textId="1E05898B" w:rsidR="00FC5AB0" w:rsidRPr="00FE66AC" w:rsidRDefault="00AF64C4" w:rsidP="00FE6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FE66AC">
              <w:rPr>
                <w:rFonts w:ascii="Calibri Light" w:hAnsi="Calibri Light" w:cs="Calibri Light"/>
                <w:i/>
                <w:iCs/>
              </w:rPr>
              <w:t>Kae Skubik</w:t>
            </w:r>
            <w:r w:rsidR="00257C77" w:rsidRPr="00FE66AC">
              <w:rPr>
                <w:rFonts w:ascii="Calibri Light" w:hAnsi="Calibri Light" w:cs="Calibri Light"/>
                <w:i/>
                <w:iCs/>
              </w:rPr>
              <w:t>,</w:t>
            </w:r>
            <w:r w:rsidR="00FE66AC" w:rsidRPr="00FE66AC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="00257C77" w:rsidRPr="00FE66AC">
              <w:rPr>
                <w:rFonts w:ascii="Calibri Light" w:hAnsi="Calibri Light" w:cs="Calibri Light"/>
                <w:i/>
                <w:iCs/>
              </w:rPr>
              <w:t>Little Traverse Bay Band of Odawa Indians</w:t>
            </w:r>
          </w:p>
        </w:tc>
        <w:tc>
          <w:tcPr>
            <w:tcW w:w="3060" w:type="dxa"/>
          </w:tcPr>
          <w:p w14:paraId="7A9DC57B" w14:textId="77777777" w:rsidR="003D1B00" w:rsidRDefault="003D1B00" w:rsidP="003D1B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B74796">
              <w:rPr>
                <w:rFonts w:ascii="Calibri Light" w:hAnsi="Calibri Light" w:cs="Calibri Light"/>
              </w:rPr>
              <w:t>Using non-invasive methods to detect small mammals: track plates, environmental DNA, and cameras</w:t>
            </w:r>
          </w:p>
          <w:p w14:paraId="11ADE836" w14:textId="77777777" w:rsidR="003D1B00" w:rsidRDefault="003D1B00" w:rsidP="003D1B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  <w:p w14:paraId="57B22214" w14:textId="77777777" w:rsidR="003D1B00" w:rsidRDefault="003D1B00" w:rsidP="003D1B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AA3404">
              <w:rPr>
                <w:rFonts w:ascii="Calibri Light" w:hAnsi="Calibri Light" w:cs="Calibri Light"/>
                <w:i/>
              </w:rPr>
              <w:t>Carol Chambers</w:t>
            </w:r>
            <w:r w:rsidRPr="00AA3404">
              <w:rPr>
                <w:rFonts w:ascii="Calibri Light" w:hAnsi="Calibri Light" w:cs="Calibri Light"/>
                <w:i/>
                <w:iCs/>
              </w:rPr>
              <w:t>, Professor</w:t>
            </w:r>
            <w:r>
              <w:rPr>
                <w:rFonts w:ascii="Calibri Light" w:hAnsi="Calibri Light" w:cs="Calibri Light"/>
                <w:i/>
                <w:iCs/>
              </w:rPr>
              <w:t xml:space="preserve">, </w:t>
            </w:r>
            <w:r w:rsidRPr="00AA3404">
              <w:rPr>
                <w:rFonts w:ascii="Calibri Light" w:hAnsi="Calibri Light" w:cs="Calibri Light"/>
                <w:i/>
                <w:iCs/>
              </w:rPr>
              <w:t>Northern Arizona University</w:t>
            </w:r>
          </w:p>
          <w:p w14:paraId="13396228" w14:textId="101233BE" w:rsidR="003D1B00" w:rsidRPr="00FE66AC" w:rsidRDefault="003D1B00" w:rsidP="00D102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</w:tc>
        <w:tc>
          <w:tcPr>
            <w:tcW w:w="3240" w:type="dxa"/>
          </w:tcPr>
          <w:p w14:paraId="1AABD09A" w14:textId="77FF62ED" w:rsidR="00805F97" w:rsidRPr="00FE66AC" w:rsidRDefault="00805F97" w:rsidP="0091117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FE66AC">
              <w:rPr>
                <w:rFonts w:ascii="Calibri Light" w:hAnsi="Calibri Light" w:cs="Calibri Light"/>
                <w:bCs/>
              </w:rPr>
              <w:t>Implications of environmental data collection on Tribal lands for Native Nations, Tribal Sovereignty and Indigenous Land Management in the Upper Missouri River Basin</w:t>
            </w:r>
          </w:p>
          <w:p w14:paraId="403C3A7C" w14:textId="77777777" w:rsidR="00805F97" w:rsidRPr="00FE66AC" w:rsidRDefault="00805F97" w:rsidP="0091117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</w:p>
          <w:p w14:paraId="207F3930" w14:textId="1FF4D9D1" w:rsidR="00FC5AB0" w:rsidRPr="00FE66AC" w:rsidRDefault="00805F97" w:rsidP="00D102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FE66AC">
              <w:rPr>
                <w:rFonts w:ascii="Calibri Light" w:hAnsi="Calibri Light" w:cs="Calibri Light"/>
                <w:bCs/>
                <w:i/>
                <w:iCs/>
              </w:rPr>
              <w:t>Paige Johnson, Native Resilience Data Fellow</w:t>
            </w:r>
            <w:r w:rsidR="00D1023E" w:rsidRPr="00FE66AC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FE66AC">
              <w:rPr>
                <w:rFonts w:ascii="Calibri Light" w:hAnsi="Calibri Light" w:cs="Calibri Light"/>
                <w:bCs/>
                <w:i/>
                <w:iCs/>
              </w:rPr>
              <w:t>Montana Climate Office</w:t>
            </w:r>
          </w:p>
        </w:tc>
        <w:tc>
          <w:tcPr>
            <w:tcW w:w="3246" w:type="dxa"/>
          </w:tcPr>
          <w:p w14:paraId="48180EB5" w14:textId="77777777" w:rsidR="00805F97" w:rsidRPr="002C5BD3" w:rsidRDefault="00805F97" w:rsidP="009111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highlight w:val="magenta"/>
              </w:rPr>
            </w:pPr>
            <w:r w:rsidRPr="002C5BD3">
              <w:rPr>
                <w:rFonts w:ascii="Calibri Light" w:hAnsi="Calibri Light" w:cs="Calibri Light"/>
                <w:bCs/>
                <w:highlight w:val="magenta"/>
              </w:rPr>
              <w:t>Evaluating the efficacy of aversive conditioning of mountain lions with hounds</w:t>
            </w:r>
          </w:p>
          <w:p w14:paraId="5DF9034E" w14:textId="77777777" w:rsidR="00805F97" w:rsidRPr="002C5BD3" w:rsidRDefault="00805F97" w:rsidP="1F493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  <w:highlight w:val="magenta"/>
              </w:rPr>
            </w:pPr>
          </w:p>
          <w:p w14:paraId="37440A32" w14:textId="207D5B16" w:rsidR="00FC5AB0" w:rsidRPr="002C5BD3" w:rsidRDefault="00805F97" w:rsidP="00D102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highlight w:val="magenta"/>
              </w:rPr>
            </w:pPr>
            <w:r w:rsidRPr="002C5BD3">
              <w:rPr>
                <w:rFonts w:ascii="Calibri Light" w:hAnsi="Calibri Light" w:cs="Calibri Light"/>
                <w:bCs/>
                <w:i/>
                <w:iCs/>
                <w:highlight w:val="magenta"/>
              </w:rPr>
              <w:t>Bart George, Wildlife Program Manager</w:t>
            </w:r>
            <w:r w:rsidR="00D1023E" w:rsidRPr="002C5BD3">
              <w:rPr>
                <w:rFonts w:ascii="Calibri Light" w:hAnsi="Calibri Light" w:cs="Calibri Light"/>
                <w:bCs/>
                <w:i/>
                <w:iCs/>
                <w:highlight w:val="magenta"/>
              </w:rPr>
              <w:t xml:space="preserve">, </w:t>
            </w:r>
            <w:r w:rsidRPr="002C5BD3">
              <w:rPr>
                <w:rFonts w:ascii="Calibri Light" w:hAnsi="Calibri Light" w:cs="Calibri Light"/>
                <w:bCs/>
                <w:i/>
                <w:iCs/>
                <w:highlight w:val="magenta"/>
              </w:rPr>
              <w:t>Kalispel Tribe</w:t>
            </w:r>
          </w:p>
        </w:tc>
      </w:tr>
      <w:tr w:rsidR="0088672C" w:rsidRPr="00A857A3" w14:paraId="2A72F62D" w14:textId="4847EEEA" w:rsidTr="1F49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5F19A4AC" w14:textId="38D1F0B8" w:rsidR="00FC5AB0" w:rsidRPr="00F70D26" w:rsidRDefault="00FC5AB0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sz w:val="20"/>
                <w:szCs w:val="20"/>
              </w:rPr>
              <w:t>9:30 a.m. – 10:00 a.m.</w:t>
            </w:r>
          </w:p>
        </w:tc>
        <w:tc>
          <w:tcPr>
            <w:tcW w:w="2897" w:type="dxa"/>
          </w:tcPr>
          <w:p w14:paraId="1D2A0908" w14:textId="6C50EBFF" w:rsidR="00AB7ED5" w:rsidRDefault="000C3E48" w:rsidP="0091117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Native Fish Keepers</w:t>
            </w:r>
          </w:p>
          <w:p w14:paraId="24B5C2FE" w14:textId="77777777" w:rsidR="00AB7ED5" w:rsidRDefault="00AB7ED5" w:rsidP="0091117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4DF45EC6" w14:textId="40A8A6FA" w:rsidR="00FC5AB0" w:rsidRPr="00AB7ED5" w:rsidRDefault="00AB7ED5" w:rsidP="0091117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AB7ED5">
              <w:rPr>
                <w:rFonts w:ascii="Calibri Light" w:hAnsi="Calibri Light" w:cs="Calibri Light"/>
                <w:bCs/>
                <w:i/>
                <w:iCs/>
              </w:rPr>
              <w:t>Cindy Bras-Benson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="00D1023E">
              <w:rPr>
                <w:rFonts w:ascii="Calibri Light" w:hAnsi="Calibri Light" w:cs="Calibri Light"/>
                <w:bCs/>
                <w:i/>
                <w:iCs/>
              </w:rPr>
              <w:t xml:space="preserve">Fisheries Specialist, </w:t>
            </w:r>
            <w:r w:rsidRPr="00AB7ED5">
              <w:rPr>
                <w:rFonts w:ascii="Calibri Light" w:hAnsi="Calibri Light" w:cs="Calibri Light"/>
                <w:bCs/>
                <w:i/>
                <w:iCs/>
              </w:rPr>
              <w:t>Confederated Salish and Kootenai Tribes</w:t>
            </w:r>
          </w:p>
        </w:tc>
        <w:tc>
          <w:tcPr>
            <w:tcW w:w="3060" w:type="dxa"/>
          </w:tcPr>
          <w:p w14:paraId="274CE5BA" w14:textId="77777777" w:rsidR="003D1B00" w:rsidRPr="00FE66AC" w:rsidRDefault="003D1B00" w:rsidP="003D1B00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FE66AC">
              <w:rPr>
                <w:rFonts w:ascii="Calibri Light" w:hAnsi="Calibri Light" w:cs="Calibri Light"/>
                <w:bCs/>
              </w:rPr>
              <w:t>American black bear density and genetic diversity in Penobscot Nation, Maine, USA</w:t>
            </w:r>
          </w:p>
          <w:p w14:paraId="4C15C7DE" w14:textId="77777777" w:rsidR="003D1B00" w:rsidRPr="00FE66AC" w:rsidRDefault="003D1B00" w:rsidP="003D1B00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7AA16B6F" w14:textId="77777777" w:rsidR="003D1B00" w:rsidRPr="00FE66AC" w:rsidRDefault="003D1B00" w:rsidP="003D1B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FE66AC">
              <w:rPr>
                <w:rFonts w:ascii="Calibri Light" w:hAnsi="Calibri Light" w:cs="Calibri Light"/>
                <w:bCs/>
                <w:i/>
                <w:iCs/>
              </w:rPr>
              <w:t>Jeff Stetz, Director of Science</w:t>
            </w:r>
          </w:p>
          <w:p w14:paraId="1DA36EB9" w14:textId="77777777" w:rsidR="003D1B00" w:rsidRPr="00FE66AC" w:rsidRDefault="003D1B00" w:rsidP="003D1B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FE66AC">
              <w:rPr>
                <w:rFonts w:ascii="Calibri Light" w:hAnsi="Calibri Light" w:cs="Calibri Light"/>
                <w:bCs/>
                <w:i/>
                <w:iCs/>
              </w:rPr>
              <w:t>Center for Wildlife Studies</w:t>
            </w:r>
          </w:p>
          <w:p w14:paraId="32E4BEE0" w14:textId="4EEB4DE2" w:rsidR="00FC5AB0" w:rsidRPr="00E602E4" w:rsidRDefault="00FC5AB0" w:rsidP="003D1B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</w:p>
        </w:tc>
        <w:tc>
          <w:tcPr>
            <w:tcW w:w="3240" w:type="dxa"/>
          </w:tcPr>
          <w:p w14:paraId="216F76BB" w14:textId="4B5CD84C" w:rsidR="007473C7" w:rsidRPr="00883948" w:rsidRDefault="00E530F0" w:rsidP="0091117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  <w:shd w:val="clear" w:color="auto" w:fill="FFFFFF"/>
              </w:rPr>
            </w:pPr>
            <w:r w:rsidRPr="00883948">
              <w:rPr>
                <w:rFonts w:ascii="Calibri Light" w:hAnsi="Calibri Light" w:cs="Calibri Light"/>
                <w:color w:val="000000"/>
                <w:shd w:val="clear" w:color="auto" w:fill="FFFFFF"/>
              </w:rPr>
              <w:t>Landscapes of Land Return: Examining trends in land re-acquisitions by Indigenous communities in the United States</w:t>
            </w:r>
          </w:p>
          <w:p w14:paraId="75CF3D63" w14:textId="3C8F1995" w:rsidR="00FC5AB0" w:rsidRPr="00D1023E" w:rsidRDefault="0054562C" w:rsidP="00D102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  <w:color w:val="000000"/>
                <w:shd w:val="clear" w:color="auto" w:fill="FFFFFF"/>
              </w:rPr>
            </w:pPr>
            <w:r w:rsidRPr="00883948">
              <w:rPr>
                <w:rFonts w:ascii="Calibri Light" w:hAnsi="Calibri Light" w:cs="Calibri Light"/>
                <w:i/>
                <w:color w:val="000000"/>
                <w:shd w:val="clear" w:color="auto" w:fill="FFFFFF"/>
              </w:rPr>
              <w:t>McKa</w:t>
            </w:r>
            <w:r w:rsidR="008D6F91" w:rsidRPr="00883948">
              <w:rPr>
                <w:rFonts w:ascii="Calibri Light" w:hAnsi="Calibri Light" w:cs="Calibri Light"/>
                <w:i/>
                <w:color w:val="000000"/>
                <w:shd w:val="clear" w:color="auto" w:fill="FFFFFF"/>
              </w:rPr>
              <w:t>lee Steen</w:t>
            </w:r>
            <w:r w:rsidR="00E530F0" w:rsidRPr="00883948">
              <w:rPr>
                <w:rFonts w:ascii="Calibri Light" w:hAnsi="Calibri Light" w:cs="Calibri Light"/>
                <w:i/>
                <w:iCs/>
                <w:color w:val="000000"/>
                <w:shd w:val="clear" w:color="auto" w:fill="FFFFFF"/>
              </w:rPr>
              <w:t xml:space="preserve">, </w:t>
            </w:r>
            <w:r w:rsidR="00285763" w:rsidRPr="00883948">
              <w:rPr>
                <w:rFonts w:ascii="Calibri Light" w:hAnsi="Calibri Light" w:cs="Calibri Light"/>
                <w:i/>
                <w:iCs/>
                <w:color w:val="000000"/>
                <w:shd w:val="clear" w:color="auto" w:fill="FFFFFF"/>
              </w:rPr>
              <w:t>Ph.D. Candidate</w:t>
            </w:r>
            <w:r w:rsidR="00D1023E">
              <w:rPr>
                <w:rFonts w:ascii="Calibri Light" w:hAnsi="Calibri Light" w:cs="Calibri Light"/>
                <w:i/>
                <w:iCs/>
                <w:color w:val="000000"/>
                <w:shd w:val="clear" w:color="auto" w:fill="FFFFFF"/>
              </w:rPr>
              <w:t xml:space="preserve">, </w:t>
            </w:r>
            <w:r w:rsidR="00285763" w:rsidRPr="00883948">
              <w:rPr>
                <w:rFonts w:ascii="Calibri Light" w:hAnsi="Calibri Light" w:cs="Calibri Light"/>
                <w:i/>
                <w:iCs/>
                <w:color w:val="000000"/>
                <w:shd w:val="clear" w:color="auto" w:fill="FFFFFF"/>
              </w:rPr>
              <w:t>UC – Berkeley</w:t>
            </w:r>
          </w:p>
        </w:tc>
        <w:tc>
          <w:tcPr>
            <w:tcW w:w="3246" w:type="dxa"/>
          </w:tcPr>
          <w:p w14:paraId="09ED4E92" w14:textId="6943E00D" w:rsidR="00CE215D" w:rsidRPr="00755CC9" w:rsidRDefault="00755CC9" w:rsidP="00911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755CC9">
              <w:rPr>
                <w:rFonts w:ascii="Calibri Light" w:hAnsi="Calibri Light" w:cs="Calibri Light"/>
                <w:bCs/>
              </w:rPr>
              <w:t>Black Bear Research on the Navajo Nation</w:t>
            </w:r>
          </w:p>
          <w:p w14:paraId="08B3F11A" w14:textId="77777777" w:rsidR="00755CC9" w:rsidRPr="00755CC9" w:rsidRDefault="00755CC9" w:rsidP="00911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0AA55D2E" w14:textId="0FD28E92" w:rsidR="00FC5AB0" w:rsidRPr="00551EBE" w:rsidRDefault="00805F97" w:rsidP="00D102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EF22A7">
              <w:rPr>
                <w:rFonts w:ascii="Calibri Light" w:hAnsi="Calibri Light" w:cs="Calibri Light"/>
                <w:bCs/>
                <w:i/>
                <w:iCs/>
              </w:rPr>
              <w:t>Deandra Jones</w:t>
            </w:r>
            <w:r w:rsidR="00444F35" w:rsidRPr="00EF22A7">
              <w:rPr>
                <w:rFonts w:ascii="Calibri Light" w:hAnsi="Calibri Light" w:cs="Calibri Light"/>
                <w:bCs/>
                <w:i/>
                <w:iCs/>
              </w:rPr>
              <w:t>, Ph.D. Student</w:t>
            </w:r>
            <w:r w:rsidR="00D1023E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="00444F35" w:rsidRPr="00EF22A7">
              <w:rPr>
                <w:rFonts w:ascii="Calibri Light" w:hAnsi="Calibri Light" w:cs="Calibri Light"/>
                <w:bCs/>
                <w:i/>
                <w:iCs/>
              </w:rPr>
              <w:t>University of Arizona</w:t>
            </w:r>
          </w:p>
        </w:tc>
      </w:tr>
      <w:tr w:rsidR="00AB0DE2" w:rsidRPr="00BE5DA4" w14:paraId="0C669B78" w14:textId="04F45CD8" w:rsidTr="1F493C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0526E148" w14:textId="2B699F93" w:rsidR="00FC5AB0" w:rsidRPr="00F70D26" w:rsidRDefault="00FC5AB0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sz w:val="20"/>
                <w:szCs w:val="20"/>
              </w:rPr>
              <w:t>10:00 a.m. – 10:30 a.m.</w:t>
            </w:r>
          </w:p>
        </w:tc>
        <w:tc>
          <w:tcPr>
            <w:tcW w:w="2897" w:type="dxa"/>
          </w:tcPr>
          <w:p w14:paraId="64CE0715" w14:textId="78CBDB6B" w:rsidR="002D476B" w:rsidRPr="002D476B" w:rsidRDefault="002D476B" w:rsidP="0091117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H</w:t>
            </w:r>
            <w:r w:rsidRPr="002D476B">
              <w:rPr>
                <w:rFonts w:ascii="Calibri Light" w:hAnsi="Calibri Light" w:cs="Calibri Light"/>
                <w:bCs/>
              </w:rPr>
              <w:t>aich ik’tat’uu: Restoring and Reconnecting on the Siuslaw</w:t>
            </w:r>
            <w:r w:rsidR="00010787">
              <w:rPr>
                <w:rFonts w:ascii="Calibri Light" w:hAnsi="Calibri Light" w:cs="Calibri Light"/>
                <w:bCs/>
              </w:rPr>
              <w:t xml:space="preserve"> </w:t>
            </w:r>
            <w:r w:rsidRPr="002D476B">
              <w:rPr>
                <w:rFonts w:ascii="Calibri Light" w:hAnsi="Calibri Light" w:cs="Calibri Light"/>
                <w:bCs/>
              </w:rPr>
              <w:t>River Estuary on the Oregon Coast</w:t>
            </w:r>
          </w:p>
          <w:p w14:paraId="6F7F27F8" w14:textId="77777777" w:rsidR="0098629B" w:rsidRDefault="0098629B" w:rsidP="0091117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0AA3C204" w14:textId="496DC891" w:rsidR="00FC5AB0" w:rsidRPr="002D476B" w:rsidRDefault="0098629B" w:rsidP="0091117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</w:rPr>
            </w:pPr>
            <w:r w:rsidRPr="0098629B">
              <w:rPr>
                <w:rFonts w:ascii="Calibri Light" w:hAnsi="Calibri Light" w:cs="Calibri Light"/>
                <w:bCs/>
                <w:i/>
                <w:iCs/>
              </w:rPr>
              <w:t>Jesse Beers</w:t>
            </w:r>
            <w:r w:rsidR="002D476B">
              <w:rPr>
                <w:rFonts w:ascii="Calibri Light" w:hAnsi="Calibri Light" w:cs="Calibri Light"/>
                <w:bCs/>
                <w:i/>
                <w:iCs/>
              </w:rPr>
              <w:t>,</w:t>
            </w:r>
            <w:r w:rsidRPr="0098629B">
              <w:rPr>
                <w:rFonts w:ascii="Calibri Light" w:hAnsi="Calibri Light" w:cs="Calibri Light"/>
                <w:bCs/>
                <w:i/>
                <w:iCs/>
              </w:rPr>
              <w:t xml:space="preserve"> Cultural 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 S</w:t>
            </w:r>
            <w:r w:rsidRPr="0098629B">
              <w:rPr>
                <w:rFonts w:ascii="Calibri Light" w:hAnsi="Calibri Light" w:cs="Calibri Light"/>
                <w:bCs/>
                <w:i/>
                <w:iCs/>
              </w:rPr>
              <w:t>tewardship Manager</w:t>
            </w:r>
            <w:r w:rsidR="002D476B">
              <w:rPr>
                <w:rFonts w:ascii="Calibri Light" w:hAnsi="Calibri Light" w:cs="Calibri Light"/>
                <w:bCs/>
                <w:i/>
                <w:iCs/>
              </w:rPr>
              <w:t>,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="007D22CB" w:rsidRPr="007D22CB">
              <w:rPr>
                <w:rFonts w:ascii="Calibri Light" w:hAnsi="Calibri Light" w:cs="Calibri Light"/>
                <w:bCs/>
                <w:i/>
                <w:iCs/>
              </w:rPr>
              <w:t>Confederated Tribes of Coos, Lower Umpqua and Siuslaw Indians</w:t>
            </w:r>
          </w:p>
        </w:tc>
        <w:tc>
          <w:tcPr>
            <w:tcW w:w="3060" w:type="dxa"/>
          </w:tcPr>
          <w:p w14:paraId="40815029" w14:textId="44C68FC9" w:rsidR="00E633C3" w:rsidRDefault="00E633C3" w:rsidP="009111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E633C3">
              <w:rPr>
                <w:rFonts w:ascii="Calibri Light" w:hAnsi="Calibri Light" w:cs="Calibri Light"/>
                <w:bCs/>
              </w:rPr>
              <w:t xml:space="preserve">Chronic Wasting Disease Outbreak In </w:t>
            </w:r>
            <w:r w:rsidR="00BD6CBC" w:rsidRPr="00E633C3">
              <w:rPr>
                <w:rFonts w:ascii="Calibri Light" w:hAnsi="Calibri Light" w:cs="Calibri Light"/>
                <w:bCs/>
              </w:rPr>
              <w:t>the</w:t>
            </w:r>
            <w:r w:rsidRPr="00E633C3">
              <w:rPr>
                <w:rFonts w:ascii="Calibri Light" w:hAnsi="Calibri Light" w:cs="Calibri Light"/>
                <w:bCs/>
              </w:rPr>
              <w:t xml:space="preserve"> Wind River Basin: Historical Perspectives, Impacts, And Contributing Factors</w:t>
            </w:r>
          </w:p>
          <w:p w14:paraId="72E36902" w14:textId="77777777" w:rsidR="00D845D1" w:rsidRDefault="00D845D1" w:rsidP="000C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</w:p>
          <w:p w14:paraId="4756CD13" w14:textId="0A1F6E9E" w:rsidR="00FC5AB0" w:rsidRPr="00380FD3" w:rsidRDefault="00805F97" w:rsidP="000C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EF22A7">
              <w:rPr>
                <w:rFonts w:ascii="Calibri Light" w:hAnsi="Calibri Light" w:cs="Calibri Light"/>
                <w:bCs/>
                <w:i/>
                <w:iCs/>
              </w:rPr>
              <w:t>Tucker Russell</w:t>
            </w:r>
            <w:r w:rsidR="00B873F1" w:rsidRPr="00EF22A7">
              <w:rPr>
                <w:rFonts w:ascii="Calibri Light" w:hAnsi="Calibri Light" w:cs="Calibri Light"/>
                <w:bCs/>
                <w:i/>
                <w:iCs/>
              </w:rPr>
              <w:t>, Graduate Research Assistant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="00B873F1" w:rsidRPr="00EF22A7">
              <w:rPr>
                <w:rFonts w:ascii="Calibri Light" w:hAnsi="Calibri Light" w:cs="Calibri Light"/>
                <w:bCs/>
                <w:i/>
                <w:iCs/>
              </w:rPr>
              <w:t>University of Wyoming</w:t>
            </w:r>
          </w:p>
        </w:tc>
        <w:tc>
          <w:tcPr>
            <w:tcW w:w="3240" w:type="dxa"/>
          </w:tcPr>
          <w:p w14:paraId="23C21E6E" w14:textId="230AF3D3" w:rsidR="00D75B3A" w:rsidRDefault="00D75B3A" w:rsidP="0091117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</w:rPr>
            </w:pPr>
            <w:r w:rsidRPr="00D75B3A">
              <w:rPr>
                <w:rFonts w:ascii="Calibri Light" w:hAnsi="Calibri Light" w:cs="Calibri Light"/>
                <w:color w:val="000000"/>
              </w:rPr>
              <w:t>Conservation Easements and Bison Restoration: Exploring Opportunities, Challenges, and Alternatives</w:t>
            </w:r>
          </w:p>
          <w:p w14:paraId="01344CC9" w14:textId="77777777" w:rsidR="00911173" w:rsidRDefault="00723C2E" w:rsidP="009111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</w:rPr>
            </w:pPr>
            <w:r w:rsidRPr="00723C2E">
              <w:rPr>
                <w:rFonts w:ascii="Calibri Light" w:hAnsi="Calibri Light" w:cs="Calibri Light"/>
                <w:color w:val="000000"/>
              </w:rPr>
              <w:t>Alyson White Eagle</w:t>
            </w:r>
            <w:r>
              <w:rPr>
                <w:rFonts w:ascii="Calibri Light" w:hAnsi="Calibri Light" w:cs="Calibri Light"/>
                <w:color w:val="000000"/>
              </w:rPr>
              <w:t>, Fellow</w:t>
            </w:r>
            <w:r w:rsidRPr="00723C2E">
              <w:rPr>
                <w:rFonts w:ascii="Calibri Light" w:hAnsi="Calibri Light" w:cs="Calibri Light"/>
                <w:color w:val="000000"/>
              </w:rPr>
              <w:t xml:space="preserve"> </w:t>
            </w:r>
          </w:p>
          <w:p w14:paraId="3F9D30D1" w14:textId="1D605374" w:rsidR="00FC5AB0" w:rsidRPr="008B6A20" w:rsidRDefault="00723C2E" w:rsidP="009111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</w:rPr>
            </w:pPr>
            <w:r w:rsidRPr="00723C2E">
              <w:rPr>
                <w:rFonts w:ascii="Calibri Light" w:hAnsi="Calibri Light" w:cs="Calibri Light"/>
                <w:color w:val="000000"/>
              </w:rPr>
              <w:t>Native American Rights Fund</w:t>
            </w:r>
          </w:p>
        </w:tc>
        <w:tc>
          <w:tcPr>
            <w:tcW w:w="3246" w:type="dxa"/>
          </w:tcPr>
          <w:p w14:paraId="30ACADE7" w14:textId="3EC38712" w:rsidR="00AE2F7A" w:rsidRDefault="00AE2F7A" w:rsidP="0091117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AE2F7A">
              <w:rPr>
                <w:rFonts w:ascii="Calibri Light" w:hAnsi="Calibri Light" w:cs="Calibri Light"/>
                <w:bCs/>
              </w:rPr>
              <w:t>Assessing Moose Distribution and Impacts of Winter Tick Using Remote Camera Surveys</w:t>
            </w:r>
          </w:p>
          <w:p w14:paraId="493D23BD" w14:textId="77777777" w:rsidR="00AE2F7A" w:rsidRDefault="00AE2F7A" w:rsidP="0091117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2D9A879D" w14:textId="0A816764" w:rsidR="00FC5AB0" w:rsidRDefault="00805F97" w:rsidP="000C4D55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EF22A7">
              <w:rPr>
                <w:rFonts w:ascii="Calibri Light" w:hAnsi="Calibri Light" w:cs="Calibri Light"/>
                <w:bCs/>
                <w:i/>
                <w:iCs/>
              </w:rPr>
              <w:t>Nina Kappel</w:t>
            </w:r>
            <w:r w:rsidR="00E77858" w:rsidRPr="00EF22A7">
              <w:rPr>
                <w:rFonts w:ascii="Calibri Light" w:hAnsi="Calibri Light" w:cs="Calibri Light"/>
                <w:bCs/>
                <w:i/>
                <w:iCs/>
              </w:rPr>
              <w:t>, Graduate Student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="007156EB" w:rsidRPr="00EF22A7">
              <w:rPr>
                <w:rFonts w:ascii="Calibri Light" w:hAnsi="Calibri Light" w:cs="Calibri Light"/>
                <w:bCs/>
                <w:i/>
                <w:iCs/>
              </w:rPr>
              <w:t>University of Maine</w:t>
            </w:r>
          </w:p>
        </w:tc>
      </w:tr>
      <w:tr w:rsidR="00FC5AB0" w:rsidRPr="00070AC4" w14:paraId="39C68129" w14:textId="1C514DE8" w:rsidTr="1F49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62675C6" w14:textId="6C79000F" w:rsidR="00FC5AB0" w:rsidRPr="00D23B96" w:rsidRDefault="00FC5AB0" w:rsidP="00AB0DE2">
            <w:pPr>
              <w:spacing w:before="120" w:after="120" w:line="276" w:lineRule="auto"/>
              <w:jc w:val="center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bookmarkStart w:id="4" w:name="_Hlk82681728"/>
            <w:r>
              <w:rPr>
                <w:rFonts w:ascii="Calibri Light" w:hAnsi="Calibri Light" w:cs="Calibri Light"/>
                <w:caps/>
                <w:sz w:val="24"/>
                <w:szCs w:val="24"/>
              </w:rPr>
              <w:t xml:space="preserve">BREAK </w:t>
            </w:r>
            <w:r w:rsidR="0079724F">
              <w:rPr>
                <w:rFonts w:ascii="Calibri Light" w:hAnsi="Calibri Light" w:cs="Calibri Light"/>
                <w:sz w:val="24"/>
                <w:szCs w:val="24"/>
              </w:rPr>
              <w:t xml:space="preserve">10:30 a.m. – 11:00 a.m. </w:t>
            </w:r>
          </w:p>
        </w:tc>
      </w:tr>
      <w:tr w:rsidR="00AB0DE2" w:rsidRPr="00BE5DA4" w14:paraId="269B810C" w14:textId="11E6DCD9" w:rsidTr="1F493CE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vAlign w:val="center"/>
          </w:tcPr>
          <w:p w14:paraId="523AA2BB" w14:textId="631A7F02" w:rsidR="00C8797E" w:rsidRPr="00C776A8" w:rsidRDefault="00C8797E" w:rsidP="00E52971">
            <w:pPr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  <w:bookmarkStart w:id="5" w:name="_Hlk82682075"/>
            <w:bookmarkEnd w:id="4"/>
            <w:r w:rsidRPr="00E52971">
              <w:rPr>
                <w:rFonts w:ascii="Calibri Light" w:hAnsi="Calibri Light" w:cs="Calibri Light"/>
                <w:sz w:val="24"/>
                <w:szCs w:val="24"/>
              </w:rPr>
              <w:t>Topic</w:t>
            </w:r>
          </w:p>
        </w:tc>
        <w:tc>
          <w:tcPr>
            <w:tcW w:w="2897" w:type="dxa"/>
            <w:vAlign w:val="center"/>
          </w:tcPr>
          <w:p w14:paraId="10D18DD3" w14:textId="4BCA7194" w:rsidR="00C8797E" w:rsidRPr="00C8797E" w:rsidRDefault="00C8797E" w:rsidP="001A578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Fisheries Management</w:t>
            </w:r>
          </w:p>
        </w:tc>
        <w:tc>
          <w:tcPr>
            <w:tcW w:w="3060" w:type="dxa"/>
            <w:vAlign w:val="center"/>
          </w:tcPr>
          <w:p w14:paraId="78A45085" w14:textId="398604B0" w:rsidR="00C8797E" w:rsidRPr="00C8797E" w:rsidRDefault="008010CC" w:rsidP="001A578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Wildlife Management</w:t>
            </w:r>
          </w:p>
        </w:tc>
        <w:tc>
          <w:tcPr>
            <w:tcW w:w="3240" w:type="dxa"/>
            <w:vAlign w:val="center"/>
          </w:tcPr>
          <w:p w14:paraId="59FA72E0" w14:textId="7DC59848" w:rsidR="00C8797E" w:rsidRPr="00C8797E" w:rsidRDefault="00BF7DBF" w:rsidP="001A578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Sovereignty</w:t>
            </w:r>
          </w:p>
        </w:tc>
        <w:tc>
          <w:tcPr>
            <w:tcW w:w="3246" w:type="dxa"/>
            <w:vAlign w:val="center"/>
          </w:tcPr>
          <w:p w14:paraId="60B332B1" w14:textId="0635C659" w:rsidR="00C8797E" w:rsidRPr="001A5782" w:rsidRDefault="00805F97" w:rsidP="001A578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Methods</w:t>
            </w:r>
          </w:p>
        </w:tc>
      </w:tr>
      <w:tr w:rsidR="0088672C" w:rsidRPr="00BE5DA4" w14:paraId="69F64108" w14:textId="10600AFA" w:rsidTr="1F49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vAlign w:val="center"/>
          </w:tcPr>
          <w:p w14:paraId="1EFF837D" w14:textId="663D6609" w:rsidR="00C8797E" w:rsidRPr="00E52971" w:rsidRDefault="00310E47" w:rsidP="00DD7ED0">
            <w:pPr>
              <w:jc w:val="center"/>
              <w:rPr>
                <w:rFonts w:ascii="Calibri Light" w:hAnsi="Calibri Light" w:cs="Calibri Light"/>
                <w:b w:val="0"/>
                <w:i/>
              </w:rPr>
            </w:pPr>
            <w:r w:rsidRPr="00E52971">
              <w:rPr>
                <w:rFonts w:ascii="Calibri Light" w:hAnsi="Calibri Light" w:cs="Calibri Light"/>
                <w:b w:val="0"/>
                <w:bCs w:val="0"/>
                <w:i/>
                <w:iCs/>
              </w:rPr>
              <w:t>Moderator</w:t>
            </w:r>
          </w:p>
        </w:tc>
        <w:tc>
          <w:tcPr>
            <w:tcW w:w="2897" w:type="dxa"/>
          </w:tcPr>
          <w:p w14:paraId="4B6418FE" w14:textId="0265C16C" w:rsidR="00C8797E" w:rsidRPr="00E52971" w:rsidRDefault="003239D6" w:rsidP="00DD7ED0">
            <w:pPr>
              <w:spacing w:after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</w:rPr>
            </w:pPr>
            <w:r w:rsidRPr="00E52971">
              <w:rPr>
                <w:rFonts w:ascii="Calibri Light" w:hAnsi="Calibri Light" w:cs="Calibri Light"/>
                <w:i/>
                <w:iCs/>
              </w:rPr>
              <w:t>Ted Lamebull – P Regional Director</w:t>
            </w:r>
          </w:p>
        </w:tc>
        <w:tc>
          <w:tcPr>
            <w:tcW w:w="3060" w:type="dxa"/>
          </w:tcPr>
          <w:p w14:paraId="5A1FA628" w14:textId="3417C1E0" w:rsidR="00C8797E" w:rsidRPr="00E52971" w:rsidRDefault="00075C1B" w:rsidP="00DD7ED0">
            <w:pPr>
              <w:spacing w:after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</w:rPr>
            </w:pPr>
            <w:r w:rsidRPr="00E52971">
              <w:rPr>
                <w:rFonts w:ascii="Calibri Light" w:hAnsi="Calibri Light" w:cs="Calibri Light"/>
                <w:i/>
                <w:iCs/>
              </w:rPr>
              <w:t>Kai-T Blue</w:t>
            </w:r>
            <w:r w:rsidR="00FA021E">
              <w:rPr>
                <w:rFonts w:ascii="Calibri Light" w:hAnsi="Calibri Light" w:cs="Calibri Light"/>
                <w:i/>
                <w:iCs/>
              </w:rPr>
              <w:t>-</w:t>
            </w:r>
            <w:r w:rsidRPr="00E52971">
              <w:rPr>
                <w:rFonts w:ascii="Calibri Light" w:hAnsi="Calibri Light" w:cs="Calibri Light"/>
                <w:i/>
                <w:iCs/>
              </w:rPr>
              <w:t>Sky – SW Regional Director</w:t>
            </w:r>
          </w:p>
        </w:tc>
        <w:tc>
          <w:tcPr>
            <w:tcW w:w="3240" w:type="dxa"/>
          </w:tcPr>
          <w:p w14:paraId="0B363D3A" w14:textId="0EC70FC7" w:rsidR="00C8797E" w:rsidRPr="00E52971" w:rsidRDefault="00ED3F12" w:rsidP="00DD7ED0">
            <w:pPr>
              <w:spacing w:after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E52971">
              <w:rPr>
                <w:rFonts w:ascii="Calibri Light" w:hAnsi="Calibri Light" w:cs="Calibri Light"/>
                <w:i/>
                <w:iCs/>
              </w:rPr>
              <w:t>Shaun Grassel, PhD – GP Regional Director</w:t>
            </w:r>
          </w:p>
        </w:tc>
        <w:tc>
          <w:tcPr>
            <w:tcW w:w="3246" w:type="dxa"/>
          </w:tcPr>
          <w:p w14:paraId="4F91C327" w14:textId="6E13772C" w:rsidR="008C05C9" w:rsidRPr="00E52971" w:rsidRDefault="008C05C9" w:rsidP="00DD7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2971">
              <w:rPr>
                <w:rFonts w:ascii="Calibri Light" w:hAnsi="Calibri Light" w:cs="Calibri Light"/>
                <w:i/>
                <w:iCs/>
              </w:rPr>
              <w:t>Jason Mitchell - NE Regional Director</w:t>
            </w:r>
          </w:p>
        </w:tc>
      </w:tr>
      <w:tr w:rsidR="00AB0DE2" w:rsidRPr="00BE5DA4" w14:paraId="06953CB7" w14:textId="77777777" w:rsidTr="1F493CEB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vAlign w:val="center"/>
          </w:tcPr>
          <w:p w14:paraId="5E8B71D9" w14:textId="52C2A021" w:rsidR="00C8797E" w:rsidRPr="00947221" w:rsidRDefault="00310E47" w:rsidP="00947221">
            <w:pPr>
              <w:jc w:val="center"/>
              <w:rPr>
                <w:rFonts w:ascii="Calibri Light" w:hAnsi="Calibri Light" w:cs="Calibri Light"/>
              </w:rPr>
            </w:pPr>
            <w:r w:rsidRPr="00E52971">
              <w:rPr>
                <w:rFonts w:ascii="Calibri Light" w:hAnsi="Calibri Light" w:cs="Calibri Light"/>
                <w:b w:val="0"/>
                <w:bCs w:val="0"/>
                <w:i/>
                <w:iCs/>
              </w:rPr>
              <w:t>Location</w:t>
            </w:r>
          </w:p>
        </w:tc>
        <w:tc>
          <w:tcPr>
            <w:tcW w:w="2897" w:type="dxa"/>
            <w:vAlign w:val="center"/>
          </w:tcPr>
          <w:p w14:paraId="269B8C44" w14:textId="349BA823" w:rsidR="00C8797E" w:rsidRPr="00E52971" w:rsidRDefault="003D4496" w:rsidP="00E529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E52971">
              <w:rPr>
                <w:rFonts w:ascii="Calibri Light" w:hAnsi="Calibri Light" w:cs="Calibri Light"/>
              </w:rPr>
              <w:t>Blue Sky Room 1</w:t>
            </w:r>
          </w:p>
        </w:tc>
        <w:tc>
          <w:tcPr>
            <w:tcW w:w="3060" w:type="dxa"/>
            <w:vAlign w:val="center"/>
          </w:tcPr>
          <w:p w14:paraId="3860DEE6" w14:textId="528E1D1B" w:rsidR="00C8797E" w:rsidRPr="00E52971" w:rsidRDefault="003D4496" w:rsidP="00E529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E52971">
              <w:rPr>
                <w:rFonts w:ascii="Calibri Light" w:hAnsi="Calibri Light" w:cs="Calibri Light"/>
              </w:rPr>
              <w:t>Blue Sky Room 2</w:t>
            </w:r>
          </w:p>
        </w:tc>
        <w:tc>
          <w:tcPr>
            <w:tcW w:w="3240" w:type="dxa"/>
            <w:vAlign w:val="center"/>
          </w:tcPr>
          <w:p w14:paraId="7754015B" w14:textId="30FF7F35" w:rsidR="00C8797E" w:rsidRPr="00E52971" w:rsidRDefault="003D4496" w:rsidP="00E529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E52971">
              <w:rPr>
                <w:rFonts w:ascii="Calibri Light" w:hAnsi="Calibri Light" w:cs="Calibri Light"/>
              </w:rPr>
              <w:t>Cotton Wood</w:t>
            </w:r>
          </w:p>
        </w:tc>
        <w:tc>
          <w:tcPr>
            <w:tcW w:w="3246" w:type="dxa"/>
            <w:vAlign w:val="center"/>
          </w:tcPr>
          <w:p w14:paraId="59E1558B" w14:textId="4E0F17CE" w:rsidR="003D4496" w:rsidRPr="00E52971" w:rsidRDefault="003D4496" w:rsidP="00E529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2971">
              <w:rPr>
                <w:rFonts w:ascii="Calibri Light" w:hAnsi="Calibri Light" w:cs="Calibri Light"/>
              </w:rPr>
              <w:t>Spring Mountain</w:t>
            </w:r>
          </w:p>
        </w:tc>
      </w:tr>
      <w:bookmarkEnd w:id="5"/>
      <w:tr w:rsidR="0088672C" w:rsidRPr="00A857A3" w14:paraId="5B4130DA" w14:textId="55ACA38A" w:rsidTr="1F49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63C9F2DF" w14:textId="57B7F2EB" w:rsidR="00FC5AB0" w:rsidRPr="00F70D26" w:rsidRDefault="00FC5AB0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sz w:val="20"/>
                <w:szCs w:val="20"/>
              </w:rPr>
              <w:t>11:00 a.m. – 11:30 a.m.</w:t>
            </w:r>
          </w:p>
        </w:tc>
        <w:tc>
          <w:tcPr>
            <w:tcW w:w="2897" w:type="dxa"/>
          </w:tcPr>
          <w:p w14:paraId="185FDF04" w14:textId="77777777" w:rsidR="008719F9" w:rsidRPr="008719F9" w:rsidRDefault="008719F9" w:rsidP="00871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8719F9">
              <w:rPr>
                <w:rFonts w:ascii="Calibri Light" w:hAnsi="Calibri Light" w:cs="Calibri Light"/>
              </w:rPr>
              <w:t>The Evolution of Supply Creek: Restoring Fish Habitat in the Hoopa Valley</w:t>
            </w:r>
          </w:p>
          <w:p w14:paraId="7F4125C6" w14:textId="77777777" w:rsidR="008719F9" w:rsidRDefault="008719F9" w:rsidP="00871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33EB727F" w14:textId="3CCC28AC" w:rsidR="008719F9" w:rsidRPr="008719F9" w:rsidRDefault="008719F9" w:rsidP="00871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8719F9">
              <w:rPr>
                <w:rFonts w:ascii="Calibri Light" w:hAnsi="Calibri Light" w:cs="Calibri Light"/>
                <w:bCs/>
                <w:i/>
                <w:iCs/>
              </w:rPr>
              <w:t xml:space="preserve">Ana Rubio, Stream Restoration Specialist, </w:t>
            </w:r>
          </w:p>
          <w:p w14:paraId="403A85B3" w14:textId="6A3A3653" w:rsidR="00FC5AB0" w:rsidRPr="008719F9" w:rsidRDefault="008719F9" w:rsidP="00871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8719F9">
              <w:rPr>
                <w:rFonts w:ascii="Calibri Light" w:hAnsi="Calibri Light" w:cs="Calibri Light"/>
                <w:bCs/>
                <w:i/>
                <w:iCs/>
              </w:rPr>
              <w:t>Hoopa Valley Tribal Fisheries </w:t>
            </w:r>
          </w:p>
        </w:tc>
        <w:tc>
          <w:tcPr>
            <w:tcW w:w="3060" w:type="dxa"/>
          </w:tcPr>
          <w:p w14:paraId="3399857F" w14:textId="1B3B4E91" w:rsidR="003D4496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E4003A">
              <w:rPr>
                <w:rFonts w:ascii="Calibri Light" w:hAnsi="Calibri Light" w:cs="Calibri Light"/>
                <w:bCs/>
              </w:rPr>
              <w:t>Female elk select habitat differently before, during, and after calving</w:t>
            </w:r>
          </w:p>
          <w:p w14:paraId="78B8076C" w14:textId="77777777" w:rsidR="003D4496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2027F434" w14:textId="281AFDFB" w:rsidR="00FC5AB0" w:rsidRPr="000C4D55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653E24">
              <w:rPr>
                <w:rFonts w:ascii="Calibri Light" w:hAnsi="Calibri Light" w:cs="Calibri Light"/>
                <w:bCs/>
                <w:i/>
                <w:iCs/>
              </w:rPr>
              <w:t>Daniel Bird, Graduate Student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653E24">
              <w:rPr>
                <w:rFonts w:ascii="Calibri Light" w:hAnsi="Calibri Light" w:cs="Calibri Light"/>
                <w:bCs/>
                <w:i/>
                <w:iCs/>
              </w:rPr>
              <w:t>University of Montana</w:t>
            </w:r>
          </w:p>
        </w:tc>
        <w:tc>
          <w:tcPr>
            <w:tcW w:w="3240" w:type="dxa"/>
          </w:tcPr>
          <w:p w14:paraId="28AFF189" w14:textId="71E33D3F" w:rsidR="003D4496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CD7E70">
              <w:rPr>
                <w:rFonts w:ascii="Calibri Light" w:hAnsi="Calibri Light" w:cs="Calibri Light"/>
                <w:bCs/>
              </w:rPr>
              <w:t>The McGirt Ruling</w:t>
            </w:r>
          </w:p>
          <w:p w14:paraId="0DAAEBA7" w14:textId="77777777" w:rsidR="003D4496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5577428E" w14:textId="3C6C7079" w:rsidR="00FC5AB0" w:rsidRPr="00D74583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C7458C">
              <w:rPr>
                <w:rFonts w:ascii="Calibri Light" w:hAnsi="Calibri Light" w:cs="Calibri Light"/>
                <w:bCs/>
                <w:i/>
                <w:iCs/>
              </w:rPr>
              <w:t>Jay Harvey, Game Warden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Pr="00C7458C">
              <w:rPr>
                <w:rFonts w:ascii="Calibri Light" w:hAnsi="Calibri Light" w:cs="Calibri Light"/>
                <w:bCs/>
                <w:i/>
                <w:iCs/>
              </w:rPr>
              <w:t>Supervisor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C7458C">
              <w:rPr>
                <w:rFonts w:ascii="Calibri Light" w:hAnsi="Calibri Light" w:cs="Calibri Light"/>
                <w:bCs/>
                <w:i/>
                <w:iCs/>
              </w:rPr>
              <w:t>Choctaw Nation of Oklahoma</w:t>
            </w:r>
          </w:p>
        </w:tc>
        <w:tc>
          <w:tcPr>
            <w:tcW w:w="3246" w:type="dxa"/>
          </w:tcPr>
          <w:p w14:paraId="2FAB0EB8" w14:textId="78F87B88" w:rsidR="003D4496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3D66E9">
              <w:rPr>
                <w:rFonts w:ascii="Calibri Light" w:hAnsi="Calibri Light" w:cs="Calibri Light"/>
                <w:bCs/>
              </w:rPr>
              <w:t>Nature's Hidden Logbook: How eDNA can Inform Tribal Conservation and Land Management Decisions</w:t>
            </w:r>
          </w:p>
          <w:p w14:paraId="4DE6D9FD" w14:textId="77777777" w:rsidR="003D4496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5B0ACCE8" w14:textId="40F676D6" w:rsidR="00FC5AB0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C72A89">
              <w:rPr>
                <w:rFonts w:ascii="Calibri Light" w:hAnsi="Calibri Light" w:cs="Calibri Light"/>
                <w:bCs/>
                <w:i/>
                <w:iCs/>
              </w:rPr>
              <w:t>Julie Stanford, CEO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C72A89">
              <w:rPr>
                <w:rFonts w:ascii="Calibri Light" w:hAnsi="Calibri Light" w:cs="Calibri Light"/>
                <w:bCs/>
                <w:i/>
                <w:iCs/>
              </w:rPr>
              <w:t>eDNA Explorer</w:t>
            </w:r>
          </w:p>
        </w:tc>
      </w:tr>
      <w:tr w:rsidR="00AB0DE2" w:rsidRPr="00A857A3" w14:paraId="61F886CB" w14:textId="4863D013" w:rsidTr="1F493CEB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6EFC1148" w14:textId="757C210F" w:rsidR="00FC5AB0" w:rsidRPr="00F70D26" w:rsidRDefault="00FC5AB0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sz w:val="20"/>
                <w:szCs w:val="20"/>
              </w:rPr>
              <w:t>11:30 a.m. – 12:00 p.m.</w:t>
            </w:r>
          </w:p>
        </w:tc>
        <w:tc>
          <w:tcPr>
            <w:tcW w:w="2897" w:type="dxa"/>
          </w:tcPr>
          <w:p w14:paraId="30CD2BA0" w14:textId="77777777" w:rsidR="00B30DC1" w:rsidRDefault="00BC08A4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BC08A4">
              <w:rPr>
                <w:rFonts w:ascii="Calibri Light" w:hAnsi="Calibri Light" w:cs="Calibri Light"/>
                <w:bCs/>
              </w:rPr>
              <w:t>From Barriers to Solutions: Tribal Capacity Building for Fish Passage Restoration</w:t>
            </w:r>
          </w:p>
          <w:p w14:paraId="4B5E9A8F" w14:textId="77777777" w:rsidR="001C51C2" w:rsidRDefault="001C51C2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227746FD" w14:textId="77E94794" w:rsidR="001C51C2" w:rsidRPr="009F0BA3" w:rsidRDefault="009F0BA3" w:rsidP="009F0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iCs/>
              </w:rPr>
            </w:pPr>
            <w:r w:rsidRPr="009F0BA3">
              <w:rPr>
                <w:rFonts w:ascii="Calibri Light" w:hAnsi="Calibri Light" w:cs="Calibri Light"/>
                <w:i/>
                <w:iCs/>
              </w:rPr>
              <w:t>Madelynne Dey</w:t>
            </w:r>
            <w:r w:rsidR="000C4D55" w:rsidRPr="009F0BA3">
              <w:rPr>
                <w:rFonts w:ascii="Calibri Light" w:hAnsi="Calibri Light" w:cs="Calibri Light"/>
                <w:i/>
                <w:iCs/>
              </w:rPr>
              <w:t>,</w:t>
            </w:r>
            <w:r w:rsidR="00AA3CE8" w:rsidRPr="00AA3CE8">
              <w:rPr>
                <w:rFonts w:ascii="Calibri Light" w:hAnsi="Calibri Light" w:cs="Calibri Light"/>
                <w:bCs/>
                <w:i/>
                <w:iCs/>
              </w:rPr>
              <w:t>Chickaloon Village Traditional Council</w:t>
            </w:r>
          </w:p>
          <w:p w14:paraId="533680BC" w14:textId="6DB537C9" w:rsidR="00B944C8" w:rsidRPr="002624BD" w:rsidRDefault="00B944C8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</w:tc>
        <w:tc>
          <w:tcPr>
            <w:tcW w:w="3060" w:type="dxa"/>
          </w:tcPr>
          <w:p w14:paraId="13F97FA9" w14:textId="06397D66" w:rsidR="003D4496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  <w:shd w:val="clear" w:color="auto" w:fill="FFFFFF"/>
              </w:rPr>
            </w:pPr>
            <w:r w:rsidRPr="00E81F87">
              <w:rPr>
                <w:rFonts w:ascii="Calibri Light" w:hAnsi="Calibri Light" w:cs="Calibri Light"/>
                <w:color w:val="000000"/>
                <w:shd w:val="clear" w:color="auto" w:fill="FFFFFF"/>
              </w:rPr>
              <w:t>Methods and Analysis of Endangered Bats on Cherokee Lands</w:t>
            </w:r>
          </w:p>
          <w:p w14:paraId="0F8DBE1A" w14:textId="77777777" w:rsidR="003D4496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  <w:shd w:val="clear" w:color="auto" w:fill="FFFFFF"/>
              </w:rPr>
            </w:pPr>
          </w:p>
          <w:p w14:paraId="6CF58CCD" w14:textId="6B44419D" w:rsidR="00FE03C7" w:rsidRPr="003B0D08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  <w:shd w:val="clear" w:color="auto" w:fill="FFFFFF"/>
              </w:rPr>
            </w:pPr>
            <w:r w:rsidRPr="00425272">
              <w:rPr>
                <w:rFonts w:ascii="Calibri Light" w:hAnsi="Calibri Light" w:cs="Calibri Light"/>
                <w:i/>
                <w:iCs/>
                <w:color w:val="000000"/>
                <w:shd w:val="clear" w:color="auto" w:fill="FFFFFF"/>
              </w:rPr>
              <w:t>Jessica Nagel, Lead Wildlife Biologist</w:t>
            </w:r>
            <w:r w:rsidR="000C4D55">
              <w:rPr>
                <w:rFonts w:ascii="Calibri Light" w:hAnsi="Calibri Light" w:cs="Calibri Light"/>
                <w:i/>
                <w:iCs/>
                <w:color w:val="000000"/>
                <w:shd w:val="clear" w:color="auto" w:fill="FFFFFF"/>
              </w:rPr>
              <w:t xml:space="preserve">, </w:t>
            </w:r>
            <w:r w:rsidRPr="00425272">
              <w:rPr>
                <w:rFonts w:ascii="Calibri Light" w:hAnsi="Calibri Light" w:cs="Calibri Light"/>
                <w:i/>
                <w:iCs/>
                <w:color w:val="000000"/>
                <w:shd w:val="clear" w:color="auto" w:fill="FFFFFF"/>
              </w:rPr>
              <w:t>Eastern Band of Cherokee Indians</w:t>
            </w:r>
          </w:p>
        </w:tc>
        <w:tc>
          <w:tcPr>
            <w:tcW w:w="3240" w:type="dxa"/>
          </w:tcPr>
          <w:p w14:paraId="31C0AAC3" w14:textId="31203B19" w:rsidR="003D4496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9445EE">
              <w:rPr>
                <w:rFonts w:ascii="Calibri Light" w:hAnsi="Calibri Light" w:cs="Calibri Light"/>
              </w:rPr>
              <w:t>Tribal Access to the Land and Water Conservation Fund</w:t>
            </w:r>
          </w:p>
          <w:p w14:paraId="45421E63" w14:textId="77777777" w:rsidR="003D4496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  <w:p w14:paraId="439C231E" w14:textId="4F334AFB" w:rsidR="00FC5AB0" w:rsidRPr="009534F5" w:rsidRDefault="00FC5AB0" w:rsidP="12479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  <w:p w14:paraId="572FDB2F" w14:textId="721BB978" w:rsidR="00FC5AB0" w:rsidRPr="009534F5" w:rsidRDefault="69E9CB52" w:rsidP="12479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479E34">
              <w:rPr>
                <w:rFonts w:ascii="Calibri Light" w:hAnsi="Calibri Light" w:cs="Calibri Light"/>
                <w:i/>
                <w:iCs/>
              </w:rPr>
              <w:t>Michael Spears, LWCF Tribal Access Author</w:t>
            </w:r>
          </w:p>
        </w:tc>
        <w:tc>
          <w:tcPr>
            <w:tcW w:w="3246" w:type="dxa"/>
          </w:tcPr>
          <w:p w14:paraId="3FBD50C9" w14:textId="5EDE8605" w:rsidR="00E2321B" w:rsidRDefault="00E2321B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E2321B">
              <w:rPr>
                <w:rFonts w:ascii="Calibri Light" w:hAnsi="Calibri Light" w:cs="Calibri Light"/>
                <w:bCs/>
              </w:rPr>
              <w:t>Braiding Indigenous Knowledge and Western Science in the Yellowstone Bison Species Status Assessment</w:t>
            </w:r>
          </w:p>
          <w:p w14:paraId="529A185A" w14:textId="77777777" w:rsidR="00A7512A" w:rsidRPr="00E2321B" w:rsidRDefault="00A7512A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5BF9FE53" w14:textId="5CB4769B" w:rsidR="00E2321B" w:rsidRPr="00E2321B" w:rsidRDefault="00E2321B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E2321B">
              <w:rPr>
                <w:rFonts w:ascii="Calibri Light" w:hAnsi="Calibri Light" w:cs="Calibri Light"/>
                <w:i/>
                <w:iCs/>
              </w:rPr>
              <w:t>Ehakela Cummings</w:t>
            </w:r>
            <w:r w:rsidR="000C4D55">
              <w:rPr>
                <w:rFonts w:ascii="Calibri Light" w:hAnsi="Calibri Light" w:cs="Calibri Light"/>
                <w:i/>
                <w:iCs/>
              </w:rPr>
              <w:t xml:space="preserve">, </w:t>
            </w:r>
            <w:r w:rsidRPr="00E2321B">
              <w:rPr>
                <w:rFonts w:ascii="Calibri Light" w:hAnsi="Calibri Light" w:cs="Calibri Light"/>
                <w:i/>
                <w:iCs/>
              </w:rPr>
              <w:t>InterTribal Buffalo Council</w:t>
            </w:r>
          </w:p>
          <w:p w14:paraId="3832430B" w14:textId="64879072" w:rsidR="00FC5AB0" w:rsidRDefault="00FC5AB0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3C3E9E" w:rsidRPr="00A857A3" w14:paraId="4D711328" w14:textId="7B42C42D" w:rsidTr="1F49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tcBorders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79899FAF" w14:textId="1D426FD2" w:rsidR="00CD1017" w:rsidRPr="00F70D26" w:rsidRDefault="00CD1017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bookmarkStart w:id="6" w:name="_Hlk82684705"/>
            <w:r w:rsidRPr="00F70D26">
              <w:rPr>
                <w:rFonts w:ascii="Calibri Light" w:hAnsi="Calibri Light" w:cs="Calibri Light"/>
                <w:sz w:val="20"/>
                <w:szCs w:val="20"/>
              </w:rPr>
              <w:t>12:00 p.m. – 2:00 p.m.</w:t>
            </w:r>
          </w:p>
          <w:p w14:paraId="2FBFFC2E" w14:textId="7CF2D7F0" w:rsidR="00CD1017" w:rsidRPr="00F70D26" w:rsidRDefault="00CD1017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Location: </w:t>
            </w:r>
            <w:r w:rsidR="007137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Blue Sky</w:t>
            </w:r>
          </w:p>
        </w:tc>
        <w:tc>
          <w:tcPr>
            <w:tcW w:w="12443" w:type="dxa"/>
            <w:gridSpan w:val="4"/>
            <w:tcBorders>
              <w:left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3B6151C" w14:textId="77777777" w:rsidR="00CD1017" w:rsidRPr="00BE5DA4" w:rsidRDefault="00CD1017" w:rsidP="00AB0DE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NAFWS NATIONAL BUSINESS MEETING</w:t>
            </w:r>
          </w:p>
          <w:p w14:paraId="2B54BB8C" w14:textId="6CBF4B5B" w:rsidR="00CD1017" w:rsidRPr="00454D19" w:rsidRDefault="00CD1017" w:rsidP="00AB0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71377E">
              <w:rPr>
                <w:rFonts w:ascii="Calibri Light" w:hAnsi="Calibri Light" w:cs="Calibri Light"/>
                <w:b/>
                <w:bCs/>
                <w:i/>
                <w:iCs/>
              </w:rPr>
              <w:t>Coordinator</w:t>
            </w:r>
            <w:r w:rsidR="004B55B5" w:rsidRPr="0071377E">
              <w:rPr>
                <w:rFonts w:ascii="Calibri Light" w:hAnsi="Calibri Light" w:cs="Calibri Light"/>
                <w:b/>
                <w:bCs/>
                <w:i/>
                <w:iCs/>
              </w:rPr>
              <w:t>s</w:t>
            </w:r>
            <w:r w:rsidR="0068710B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: </w:t>
            </w:r>
            <w:r w:rsidR="0068710B" w:rsidRPr="0068710B">
              <w:rPr>
                <w:rFonts w:ascii="Calibri Light" w:hAnsi="Calibri Light" w:cs="Calibri Light"/>
                <w:i/>
                <w:iCs/>
              </w:rPr>
              <w:t>Mike LaVoie</w:t>
            </w:r>
            <w:r w:rsidRPr="0068710B">
              <w:rPr>
                <w:rFonts w:ascii="Calibri Light" w:hAnsi="Calibri Light" w:cs="Calibri Light"/>
                <w:i/>
                <w:iCs/>
              </w:rPr>
              <w:t>,</w:t>
            </w:r>
            <w:r>
              <w:rPr>
                <w:rFonts w:ascii="Calibri Light" w:hAnsi="Calibri Light" w:cs="Calibri Light"/>
                <w:i/>
                <w:iCs/>
              </w:rPr>
              <w:t xml:space="preserve"> NAFWS </w:t>
            </w:r>
            <w:r w:rsidR="0068710B">
              <w:rPr>
                <w:rFonts w:ascii="Calibri Light" w:hAnsi="Calibri Light" w:cs="Calibri Light"/>
                <w:i/>
                <w:iCs/>
              </w:rPr>
              <w:t>Vice-</w:t>
            </w:r>
            <w:r>
              <w:rPr>
                <w:rFonts w:ascii="Calibri Light" w:hAnsi="Calibri Light" w:cs="Calibri Light"/>
                <w:i/>
                <w:iCs/>
              </w:rPr>
              <w:t>President and Julie Thorstenson, PhD, NAFWS Executive Director</w:t>
            </w:r>
          </w:p>
          <w:p w14:paraId="6CABC4BF" w14:textId="77777777" w:rsidR="00CD1017" w:rsidRDefault="00CD1017" w:rsidP="00AB0DE2">
            <w:pPr>
              <w:spacing w:after="120" w:line="259" w:lineRule="auto"/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i/>
                <w:iCs/>
              </w:rPr>
              <w:t>**LUNCH PROVIDED**</w:t>
            </w:r>
          </w:p>
          <w:p w14:paraId="4B6CE19E" w14:textId="14A7B9E4" w:rsidR="00CD1017" w:rsidRDefault="00CD1017" w:rsidP="00AB0DE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81E93">
              <w:rPr>
                <w:rFonts w:ascii="Calibri Light" w:hAnsi="Calibri Light" w:cs="Calibri Light"/>
                <w:sz w:val="20"/>
                <w:szCs w:val="20"/>
              </w:rPr>
              <w:t xml:space="preserve">—SEE </w:t>
            </w:r>
            <w:r>
              <w:rPr>
                <w:rFonts w:ascii="Calibri Light" w:hAnsi="Calibri Light" w:cs="Calibri Light"/>
                <w:sz w:val="20"/>
                <w:szCs w:val="20"/>
              </w:rPr>
              <w:t>MEETING</w:t>
            </w:r>
            <w:r w:rsidRPr="00B81E93">
              <w:rPr>
                <w:rFonts w:ascii="Calibri Light" w:hAnsi="Calibri Light" w:cs="Calibri Light"/>
                <w:sz w:val="20"/>
                <w:szCs w:val="20"/>
              </w:rPr>
              <w:t xml:space="preserve"> AGENDA—</w:t>
            </w:r>
          </w:p>
        </w:tc>
      </w:tr>
      <w:tr w:rsidR="00C56488" w:rsidRPr="00A857A3" w14:paraId="24799F2B" w14:textId="77777777" w:rsidTr="1F493CEB">
        <w:trPr>
          <w:trHeight w:val="1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tcBorders>
              <w:right w:val="single" w:sz="4" w:space="0" w:color="FFFFFF" w:themeColor="background1"/>
            </w:tcBorders>
          </w:tcPr>
          <w:p w14:paraId="3D8CB903" w14:textId="1BAF1AF6" w:rsidR="00C56488" w:rsidRPr="00F70D26" w:rsidRDefault="00C56488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sz w:val="20"/>
                <w:szCs w:val="20"/>
              </w:rPr>
              <w:t>2:30 p.m. – 5:00 p.m.</w:t>
            </w:r>
          </w:p>
          <w:p w14:paraId="6326B83B" w14:textId="77777777" w:rsidR="00C56488" w:rsidRDefault="00C56488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Location: Holiday Inn</w:t>
            </w:r>
          </w:p>
          <w:p w14:paraId="610FBEE8" w14:textId="693E8033" w:rsidR="00C14B78" w:rsidRPr="00C14B78" w:rsidRDefault="00C14B78" w:rsidP="00AB0DE2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C14B78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Taggart’s Room 1</w:t>
            </w:r>
          </w:p>
        </w:tc>
        <w:tc>
          <w:tcPr>
            <w:tcW w:w="12443" w:type="dxa"/>
            <w:gridSpan w:val="4"/>
            <w:tcBorders>
              <w:left w:val="single" w:sz="4" w:space="0" w:color="FFFFFF" w:themeColor="background1"/>
            </w:tcBorders>
          </w:tcPr>
          <w:p w14:paraId="29BB9655" w14:textId="77777777" w:rsidR="00C56488" w:rsidRDefault="00C56488" w:rsidP="00AB0DE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CLEO Training</w:t>
            </w:r>
          </w:p>
          <w:p w14:paraId="1C82FBD8" w14:textId="2C67CD02" w:rsidR="0059258A" w:rsidRPr="0071377E" w:rsidRDefault="0059258A" w:rsidP="00AB0D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71377E">
              <w:rPr>
                <w:rFonts w:ascii="Calibri Light" w:hAnsi="Calibri Light" w:cs="Calibri Light"/>
                <w:b/>
                <w:bCs/>
                <w:i/>
                <w:iCs/>
              </w:rPr>
              <w:t>Coordinators:</w:t>
            </w:r>
            <w:r w:rsidRPr="0071377E">
              <w:rPr>
                <w:rFonts w:ascii="Calibri Light" w:hAnsi="Calibri Light" w:cs="Calibri Light"/>
                <w:i/>
                <w:iCs/>
              </w:rPr>
              <w:t xml:space="preserve"> Robert Romero, CLEO and Hunter Education Consultant</w:t>
            </w:r>
          </w:p>
          <w:p w14:paraId="341BAAF1" w14:textId="50C382E2" w:rsidR="0059258A" w:rsidRDefault="0071377E" w:rsidP="00AB0DE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71377E">
              <w:rPr>
                <w:rFonts w:ascii="Calibri Light" w:hAnsi="Calibri Light" w:cs="Calibri Light"/>
              </w:rPr>
              <w:t xml:space="preserve">Holiday Day Inn Riverton, </w:t>
            </w:r>
            <w:r w:rsidR="00FD5802" w:rsidRPr="0071377E">
              <w:rPr>
                <w:rFonts w:ascii="Calibri Light" w:hAnsi="Calibri Light" w:cs="Calibri Light"/>
              </w:rPr>
              <w:t>900 E Sunset Dr, Riverton, WY 82501</w:t>
            </w:r>
          </w:p>
        </w:tc>
      </w:tr>
    </w:tbl>
    <w:p w14:paraId="61E296FD" w14:textId="77777777" w:rsidR="00E523F0" w:rsidRDefault="00E523F0"/>
    <w:tbl>
      <w:tblPr>
        <w:tblStyle w:val="PlainTable1"/>
        <w:tblpPr w:leftFromText="180" w:rightFromText="180" w:vertAnchor="text" w:tblpX="-10" w:tblpY="1"/>
        <w:tblW w:w="5004" w:type="pct"/>
        <w:tblLook w:val="04A0" w:firstRow="1" w:lastRow="0" w:firstColumn="1" w:lastColumn="0" w:noHBand="0" w:noVBand="1"/>
        <w:tblDescription w:val="Conference agenda information layout table #2"/>
      </w:tblPr>
      <w:tblGrid>
        <w:gridCol w:w="1238"/>
        <w:gridCol w:w="2897"/>
        <w:gridCol w:w="3060"/>
        <w:gridCol w:w="3240"/>
        <w:gridCol w:w="3246"/>
      </w:tblGrid>
      <w:tr w:rsidR="0079724F" w:rsidRPr="00BE5DA4" w14:paraId="77CF3DFA" w14:textId="2B183A33" w:rsidTr="0A3A5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5B7D7B29" w14:textId="1B688681" w:rsidR="0079724F" w:rsidRPr="009653C9" w:rsidRDefault="0079724F" w:rsidP="00AB0DE2">
            <w:pPr>
              <w:pStyle w:val="Heading2"/>
              <w:spacing w:before="120"/>
              <w:jc w:val="center"/>
              <w:rPr>
                <w:rFonts w:ascii="Calibri Light" w:hAnsi="Calibri Light" w:cs="Calibri Light"/>
              </w:rPr>
            </w:pPr>
            <w:r w:rsidRPr="00D23B96">
              <w:rPr>
                <w:rFonts w:ascii="Calibri Light" w:hAnsi="Calibri Light" w:cs="Calibri Light"/>
                <w:color w:val="984806" w:themeColor="accent6" w:themeShade="80"/>
              </w:rPr>
              <w:t>Concurrent Sessions II</w:t>
            </w:r>
          </w:p>
        </w:tc>
      </w:tr>
      <w:tr w:rsidR="00AB0DE2" w:rsidRPr="00BE5DA4" w14:paraId="13ABD9A9" w14:textId="77EABC6B" w:rsidTr="0A3A5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tcBorders>
              <w:top w:val="single" w:sz="4" w:space="0" w:color="auto"/>
            </w:tcBorders>
            <w:vAlign w:val="center"/>
          </w:tcPr>
          <w:p w14:paraId="5828442E" w14:textId="57B0E9A8" w:rsidR="000C2964" w:rsidRPr="00C776A8" w:rsidRDefault="000C2964" w:rsidP="00E52971">
            <w:pPr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  <w:r w:rsidRPr="00E52971">
              <w:rPr>
                <w:rFonts w:ascii="Calibri Light" w:hAnsi="Calibri Light" w:cs="Calibri Light"/>
                <w:sz w:val="24"/>
                <w:szCs w:val="24"/>
              </w:rPr>
              <w:t>Topic</w:t>
            </w:r>
          </w:p>
        </w:tc>
        <w:tc>
          <w:tcPr>
            <w:tcW w:w="2897" w:type="dxa"/>
            <w:tcBorders>
              <w:top w:val="single" w:sz="4" w:space="0" w:color="auto"/>
            </w:tcBorders>
            <w:vAlign w:val="center"/>
          </w:tcPr>
          <w:p w14:paraId="5C58DD22" w14:textId="140372CC" w:rsidR="000C2964" w:rsidRPr="000C2964" w:rsidRDefault="007F292F" w:rsidP="001A578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Education</w:t>
            </w:r>
            <w:r w:rsidR="003D4496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&amp; 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Outreach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362BBD35" w14:textId="5806EFF0" w:rsidR="000C2964" w:rsidRPr="007F292F" w:rsidRDefault="0074127E" w:rsidP="001A578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Wildlife Management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14:paraId="4D57DC1C" w14:textId="72FDBE62" w:rsidR="000C2964" w:rsidRPr="000C2964" w:rsidRDefault="00DF767C" w:rsidP="001A578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Habitat</w:t>
            </w:r>
            <w:r w:rsidR="00D54345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Conservation</w:t>
            </w:r>
          </w:p>
        </w:tc>
        <w:tc>
          <w:tcPr>
            <w:tcW w:w="3246" w:type="dxa"/>
            <w:tcBorders>
              <w:top w:val="single" w:sz="4" w:space="0" w:color="auto"/>
            </w:tcBorders>
            <w:vAlign w:val="center"/>
          </w:tcPr>
          <w:p w14:paraId="034B3DA0" w14:textId="737E4265" w:rsidR="000C2964" w:rsidRPr="000C2964" w:rsidRDefault="003D4496" w:rsidP="001A578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Methods</w:t>
            </w:r>
          </w:p>
        </w:tc>
      </w:tr>
      <w:bookmarkEnd w:id="6"/>
      <w:tr w:rsidR="0088672C" w:rsidRPr="00BE5DA4" w14:paraId="29D69575" w14:textId="11EE16D1" w:rsidTr="0A3A5CCD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38D10ACB" w14:textId="3E13D072" w:rsidR="008014C7" w:rsidRPr="002B32F2" w:rsidRDefault="003D4496" w:rsidP="00AB0DE2">
            <w:pPr>
              <w:jc w:val="center"/>
              <w:rPr>
                <w:rFonts w:ascii="Calibri Light" w:hAnsi="Calibri Light" w:cs="Calibri Light"/>
                <w:b w:val="0"/>
                <w:i/>
              </w:rPr>
            </w:pPr>
            <w:r w:rsidRPr="002B32F2">
              <w:rPr>
                <w:rFonts w:ascii="Calibri Light" w:hAnsi="Calibri Light" w:cs="Calibri Light"/>
                <w:b w:val="0"/>
                <w:bCs w:val="0"/>
                <w:i/>
                <w:iCs/>
              </w:rPr>
              <w:t>Moderator</w:t>
            </w:r>
          </w:p>
        </w:tc>
        <w:tc>
          <w:tcPr>
            <w:tcW w:w="2897" w:type="dxa"/>
            <w:vAlign w:val="center"/>
          </w:tcPr>
          <w:p w14:paraId="4697CFAF" w14:textId="7D1BCDC9" w:rsidR="008014C7" w:rsidRPr="002B32F2" w:rsidRDefault="000B0B11" w:rsidP="001A5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  <w:i/>
                <w:iCs/>
              </w:rPr>
              <w:t>Ashley Mueller, NAFWS Education Coordinator</w:t>
            </w:r>
          </w:p>
        </w:tc>
        <w:tc>
          <w:tcPr>
            <w:tcW w:w="3060" w:type="dxa"/>
            <w:vAlign w:val="center"/>
          </w:tcPr>
          <w:p w14:paraId="4907406B" w14:textId="50E89074" w:rsidR="008014C7" w:rsidRPr="002B32F2" w:rsidRDefault="003C562C" w:rsidP="001A5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  <w:i/>
                <w:iCs/>
              </w:rPr>
              <w:t>Michael Thompson, GP Regional Director</w:t>
            </w:r>
          </w:p>
        </w:tc>
        <w:tc>
          <w:tcPr>
            <w:tcW w:w="3240" w:type="dxa"/>
            <w:vAlign w:val="center"/>
          </w:tcPr>
          <w:p w14:paraId="363F2C87" w14:textId="4FA5D172" w:rsidR="008014C7" w:rsidRPr="002B32F2" w:rsidRDefault="00F73153" w:rsidP="001A5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  <w:i/>
                <w:iCs/>
              </w:rPr>
              <w:t>Orville Huntington, AK</w:t>
            </w:r>
            <w:r w:rsidR="00B67D09" w:rsidRPr="002B32F2">
              <w:rPr>
                <w:rFonts w:ascii="Calibri Light" w:hAnsi="Calibri Light" w:cs="Calibri Light"/>
                <w:i/>
                <w:iCs/>
              </w:rPr>
              <w:t xml:space="preserve"> Regional Director</w:t>
            </w:r>
          </w:p>
        </w:tc>
        <w:tc>
          <w:tcPr>
            <w:tcW w:w="3246" w:type="dxa"/>
            <w:vAlign w:val="center"/>
          </w:tcPr>
          <w:p w14:paraId="75EE051F" w14:textId="55CEA434" w:rsidR="00FE621F" w:rsidRPr="002B32F2" w:rsidRDefault="00FE621F" w:rsidP="001A5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32F2">
              <w:rPr>
                <w:rFonts w:ascii="Calibri Light" w:hAnsi="Calibri Light" w:cs="Calibri Light"/>
                <w:i/>
                <w:iCs/>
              </w:rPr>
              <w:t>Jason Mitchell, NE Regional Director</w:t>
            </w:r>
          </w:p>
        </w:tc>
      </w:tr>
      <w:tr w:rsidR="00AB0DE2" w:rsidRPr="00BE5DA4" w14:paraId="6768216F" w14:textId="77777777" w:rsidTr="0A3A5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6D645398" w14:textId="0FFE3520" w:rsidR="008014C7" w:rsidRPr="002B32F2" w:rsidRDefault="003D4496" w:rsidP="00AB0DE2">
            <w:pPr>
              <w:jc w:val="center"/>
              <w:rPr>
                <w:rFonts w:ascii="Calibri Light" w:hAnsi="Calibri Light" w:cs="Calibri Light"/>
                <w:b w:val="0"/>
              </w:rPr>
            </w:pPr>
            <w:r w:rsidRPr="002B32F2">
              <w:rPr>
                <w:rFonts w:ascii="Calibri Light" w:hAnsi="Calibri Light" w:cs="Calibri Light"/>
                <w:b w:val="0"/>
                <w:bCs w:val="0"/>
              </w:rPr>
              <w:t>Location</w:t>
            </w:r>
          </w:p>
        </w:tc>
        <w:tc>
          <w:tcPr>
            <w:tcW w:w="2897" w:type="dxa"/>
            <w:vAlign w:val="center"/>
          </w:tcPr>
          <w:p w14:paraId="3CE7EC79" w14:textId="22BB310E" w:rsidR="008014C7" w:rsidRPr="002B32F2" w:rsidRDefault="003D4496" w:rsidP="001A578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</w:rPr>
              <w:t>Blue Sky Room 1</w:t>
            </w:r>
          </w:p>
        </w:tc>
        <w:tc>
          <w:tcPr>
            <w:tcW w:w="3060" w:type="dxa"/>
            <w:vAlign w:val="center"/>
          </w:tcPr>
          <w:p w14:paraId="2867BA58" w14:textId="0255AF12" w:rsidR="008014C7" w:rsidRPr="002B32F2" w:rsidRDefault="003D4496" w:rsidP="001A578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</w:rPr>
              <w:t>Blue Sky Room 2</w:t>
            </w:r>
          </w:p>
        </w:tc>
        <w:tc>
          <w:tcPr>
            <w:tcW w:w="3240" w:type="dxa"/>
            <w:vAlign w:val="center"/>
          </w:tcPr>
          <w:p w14:paraId="2E649A63" w14:textId="2C29F5DF" w:rsidR="008014C7" w:rsidRPr="002B32F2" w:rsidRDefault="003D4496" w:rsidP="001A5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</w:rPr>
              <w:t>Cotton Wood</w:t>
            </w:r>
          </w:p>
        </w:tc>
        <w:tc>
          <w:tcPr>
            <w:tcW w:w="3246" w:type="dxa"/>
            <w:vAlign w:val="center"/>
          </w:tcPr>
          <w:p w14:paraId="6879C659" w14:textId="60CA258F" w:rsidR="003D4496" w:rsidRPr="002B32F2" w:rsidRDefault="003D4496" w:rsidP="001A5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32F2">
              <w:rPr>
                <w:rFonts w:ascii="Calibri Light" w:hAnsi="Calibri Light" w:cs="Calibri Light"/>
              </w:rPr>
              <w:t>Spring Mountain</w:t>
            </w:r>
          </w:p>
        </w:tc>
      </w:tr>
      <w:tr w:rsidR="0088672C" w:rsidRPr="00600909" w14:paraId="722348E4" w14:textId="7887D433" w:rsidTr="0A3A5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7F30C215" w14:textId="55ACA2F8" w:rsidR="008014C7" w:rsidRPr="00F70D26" w:rsidRDefault="008014C7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bookmarkStart w:id="7" w:name="_Hlk82684721"/>
            <w:r w:rsidRPr="00F70D26">
              <w:rPr>
                <w:rFonts w:ascii="Calibri Light" w:hAnsi="Calibri Light" w:cs="Calibri Light"/>
                <w:sz w:val="20"/>
                <w:szCs w:val="20"/>
              </w:rPr>
              <w:t>2:00 p.m.– 2:30 p.m.</w:t>
            </w:r>
          </w:p>
        </w:tc>
        <w:tc>
          <w:tcPr>
            <w:tcW w:w="2897" w:type="dxa"/>
          </w:tcPr>
          <w:p w14:paraId="5BE92FCD" w14:textId="38840A58" w:rsidR="003D4496" w:rsidRPr="003B4FF4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3B4FF4">
              <w:rPr>
                <w:rFonts w:ascii="Calibri Light" w:hAnsi="Calibri Light" w:cs="Calibri Light"/>
              </w:rPr>
              <w:t>Descriptive Languages Can Guide Knowledge Revitalization to Reconnect Cherokees to their Aboriginal Landscape</w:t>
            </w:r>
          </w:p>
          <w:p w14:paraId="1DFFE42C" w14:textId="77777777" w:rsidR="003D4496" w:rsidRPr="003B4FF4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  <w:p w14:paraId="6E2795DA" w14:textId="733CE182" w:rsidR="008014C7" w:rsidRPr="003B4FF4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3B4FF4">
              <w:rPr>
                <w:rFonts w:ascii="Calibri Light" w:hAnsi="Calibri Light" w:cs="Calibri Light"/>
                <w:i/>
                <w:iCs/>
              </w:rPr>
              <w:t>Caleb Hickman, Supervisory Fish &amp; Wildlife Biologist</w:t>
            </w:r>
            <w:r w:rsidR="00143B38" w:rsidRPr="003B4FF4">
              <w:rPr>
                <w:rFonts w:ascii="Calibri Light" w:hAnsi="Calibri Light" w:cs="Calibri Light"/>
                <w:i/>
                <w:iCs/>
              </w:rPr>
              <w:t>,</w:t>
            </w:r>
            <w:r w:rsidR="000C4D55" w:rsidRPr="003B4FF4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Pr="003B4FF4">
              <w:rPr>
                <w:rFonts w:ascii="Calibri Light" w:hAnsi="Calibri Light" w:cs="Calibri Light"/>
                <w:bCs/>
                <w:i/>
                <w:iCs/>
              </w:rPr>
              <w:t>Eastern Band of Cherokee Indians</w:t>
            </w:r>
          </w:p>
        </w:tc>
        <w:tc>
          <w:tcPr>
            <w:tcW w:w="3060" w:type="dxa"/>
          </w:tcPr>
          <w:p w14:paraId="1341B131" w14:textId="6E51E4A5" w:rsidR="003D4496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E0983">
              <w:rPr>
                <w:rFonts w:ascii="Calibri Light" w:hAnsi="Calibri Light" w:cs="Calibri Light"/>
                <w:bCs/>
              </w:rPr>
              <w:t>Tribal Collaboration and the Olympic Cougar Project in Support of Habitat Connectivity Planning</w:t>
            </w:r>
          </w:p>
          <w:p w14:paraId="3CE6E286" w14:textId="77777777" w:rsidR="003D4496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1EA98ABD" w14:textId="3BD756B3" w:rsidR="008014C7" w:rsidRPr="0074127E" w:rsidRDefault="004D6E3A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E0983">
              <w:rPr>
                <w:rFonts w:ascii="Calibri Light" w:hAnsi="Calibri Light" w:cs="Calibri Light"/>
                <w:i/>
              </w:rPr>
              <w:t>Kim Sager-Fradkin</w:t>
            </w:r>
            <w:r w:rsidR="003D4496" w:rsidRPr="00DE0983">
              <w:rPr>
                <w:rFonts w:ascii="Calibri Light" w:hAnsi="Calibri Light" w:cs="Calibri Light"/>
                <w:bCs/>
                <w:i/>
                <w:iCs/>
              </w:rPr>
              <w:t>, Wildlife Program Manager</w:t>
            </w:r>
            <w:r w:rsidR="00143B38">
              <w:rPr>
                <w:rFonts w:ascii="Calibri Light" w:hAnsi="Calibri Light" w:cs="Calibri Light"/>
                <w:bCs/>
                <w:i/>
                <w:iCs/>
              </w:rPr>
              <w:t>,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="003D4496" w:rsidRPr="00DE0983">
              <w:rPr>
                <w:rFonts w:ascii="Calibri Light" w:hAnsi="Calibri Light" w:cs="Calibri Light"/>
                <w:bCs/>
                <w:i/>
                <w:iCs/>
              </w:rPr>
              <w:t>Lower Elwha Klallam Tribe</w:t>
            </w:r>
          </w:p>
        </w:tc>
        <w:tc>
          <w:tcPr>
            <w:tcW w:w="3240" w:type="dxa"/>
          </w:tcPr>
          <w:p w14:paraId="001C422E" w14:textId="09CA0F82" w:rsidR="003D4496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983704">
              <w:rPr>
                <w:rFonts w:ascii="Calibri Light" w:hAnsi="Calibri Light" w:cs="Calibri Light"/>
                <w:bCs/>
              </w:rPr>
              <w:t>Conservation Through Fire</w:t>
            </w:r>
          </w:p>
          <w:p w14:paraId="55894C6E" w14:textId="77777777" w:rsidR="003D4496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4551E74D" w14:textId="65D1347D" w:rsidR="008014C7" w:rsidRPr="00762554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A74F37">
              <w:rPr>
                <w:rFonts w:ascii="Calibri Light" w:hAnsi="Calibri Light" w:cs="Calibri Light"/>
                <w:bCs/>
                <w:i/>
                <w:iCs/>
              </w:rPr>
              <w:t>Sheldon Fletcher, C.W.A 319 &amp; GIS Coordinator</w:t>
            </w:r>
            <w:r w:rsidR="00143B38">
              <w:rPr>
                <w:rFonts w:ascii="Calibri Light" w:hAnsi="Calibri Light" w:cs="Calibri Light"/>
                <w:bCs/>
                <w:i/>
                <w:iCs/>
              </w:rPr>
              <w:t>,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Pr="00A74F37">
              <w:rPr>
                <w:rFonts w:ascii="Calibri Light" w:hAnsi="Calibri Light" w:cs="Calibri Light"/>
                <w:bCs/>
                <w:i/>
                <w:iCs/>
              </w:rPr>
              <w:t>Lower Brule Sioux Tribe</w:t>
            </w:r>
          </w:p>
        </w:tc>
        <w:tc>
          <w:tcPr>
            <w:tcW w:w="3246" w:type="dxa"/>
          </w:tcPr>
          <w:p w14:paraId="7DF5A1AE" w14:textId="4EA8B1D4" w:rsidR="003D4496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FF7E80">
              <w:rPr>
                <w:rFonts w:ascii="Calibri Light" w:hAnsi="Calibri Light" w:cs="Calibri Light"/>
                <w:bCs/>
              </w:rPr>
              <w:t>Streamflow revival: A framework for monitoring and assessing the ecohydrological impacts of ongoing stream naturalization and land use conversion</w:t>
            </w:r>
          </w:p>
          <w:p w14:paraId="7613C0EF" w14:textId="77777777" w:rsidR="003D4496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0DE4A7C3" w14:textId="58188D19" w:rsidR="008014C7" w:rsidRPr="00BA44BD" w:rsidRDefault="003D4496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5A0D6B">
              <w:rPr>
                <w:rFonts w:ascii="Calibri Light" w:hAnsi="Calibri Light" w:cs="Calibri Light"/>
                <w:bCs/>
                <w:i/>
                <w:iCs/>
              </w:rPr>
              <w:t>Cory Ott, Ph.D. Student</w:t>
            </w:r>
            <w:r w:rsidR="00143B38">
              <w:rPr>
                <w:rFonts w:ascii="Calibri Light" w:hAnsi="Calibri Light" w:cs="Calibri Light"/>
                <w:bCs/>
                <w:i/>
                <w:iCs/>
              </w:rPr>
              <w:t>,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Pr="005A0D6B">
              <w:rPr>
                <w:rFonts w:ascii="Calibri Light" w:hAnsi="Calibri Light" w:cs="Calibri Light"/>
                <w:bCs/>
                <w:i/>
                <w:iCs/>
              </w:rPr>
              <w:t>University of Wyoming</w:t>
            </w:r>
          </w:p>
        </w:tc>
      </w:tr>
      <w:bookmarkEnd w:id="7"/>
      <w:tr w:rsidR="00AB0DE2" w:rsidRPr="00600909" w14:paraId="07B06387" w14:textId="1804985E" w:rsidTr="0A3A5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72B7BA73" w14:textId="0C2F8F0B" w:rsidR="008014C7" w:rsidRPr="00F70D26" w:rsidRDefault="008014C7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sz w:val="20"/>
                <w:szCs w:val="20"/>
              </w:rPr>
              <w:t>2:30 p.m.– 3:00 p.m.</w:t>
            </w:r>
          </w:p>
        </w:tc>
        <w:tc>
          <w:tcPr>
            <w:tcW w:w="2897" w:type="dxa"/>
          </w:tcPr>
          <w:p w14:paraId="19A53479" w14:textId="1F7515C0" w:rsidR="008014C7" w:rsidRDefault="00E54C1E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 xml:space="preserve">The </w:t>
            </w:r>
            <w:r w:rsidR="007F292F">
              <w:rPr>
                <w:rFonts w:ascii="Calibri Light" w:hAnsi="Calibri Light" w:cs="Calibri Light"/>
                <w:bCs/>
              </w:rPr>
              <w:t>National S</w:t>
            </w:r>
            <w:r w:rsidR="00347AD6">
              <w:rPr>
                <w:rFonts w:ascii="Calibri Light" w:hAnsi="Calibri Light" w:cs="Calibri Light"/>
                <w:bCs/>
              </w:rPr>
              <w:t>ummer Youth Practicum</w:t>
            </w:r>
            <w:r>
              <w:rPr>
                <w:rFonts w:ascii="Calibri Light" w:hAnsi="Calibri Light" w:cs="Calibri Light"/>
                <w:bCs/>
              </w:rPr>
              <w:t xml:space="preserve">: </w:t>
            </w:r>
            <w:r w:rsidR="004501B4">
              <w:rPr>
                <w:rFonts w:ascii="Calibri Light" w:hAnsi="Calibri Light" w:cs="Calibri Light"/>
                <w:bCs/>
              </w:rPr>
              <w:t>Highlights, Lessons Learned and</w:t>
            </w:r>
            <w:r w:rsidR="005A3CA9">
              <w:rPr>
                <w:rFonts w:ascii="Calibri Light" w:hAnsi="Calibri Light" w:cs="Calibri Light"/>
                <w:bCs/>
              </w:rPr>
              <w:t xml:space="preserve"> </w:t>
            </w:r>
            <w:r w:rsidR="00607B4A">
              <w:rPr>
                <w:rFonts w:ascii="Calibri Light" w:hAnsi="Calibri Light" w:cs="Calibri Light"/>
                <w:bCs/>
              </w:rPr>
              <w:t>Moving Forward</w:t>
            </w:r>
            <w:r w:rsidR="00347AD6">
              <w:rPr>
                <w:rFonts w:ascii="Calibri Light" w:hAnsi="Calibri Light" w:cs="Calibri Light"/>
                <w:bCs/>
              </w:rPr>
              <w:t xml:space="preserve"> </w:t>
            </w:r>
          </w:p>
          <w:p w14:paraId="708CB789" w14:textId="77777777" w:rsidR="00443AB7" w:rsidRDefault="00443AB7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6CC55BE6" w14:textId="30221475" w:rsidR="00443AB7" w:rsidRPr="00E54C1E" w:rsidRDefault="001B144F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E54C1E">
              <w:rPr>
                <w:rFonts w:ascii="Calibri Light" w:hAnsi="Calibri Light" w:cs="Calibri Light"/>
                <w:bCs/>
                <w:i/>
                <w:iCs/>
              </w:rPr>
              <w:t xml:space="preserve">Ashley Mueller, </w:t>
            </w:r>
            <w:r w:rsidR="00E54C1E" w:rsidRPr="00E54C1E">
              <w:rPr>
                <w:rFonts w:ascii="Calibri Light" w:hAnsi="Calibri Light" w:cs="Calibri Light"/>
                <w:bCs/>
                <w:i/>
                <w:iCs/>
              </w:rPr>
              <w:t>Education and Advancement Director, Native American Fish and Wildlife Society</w:t>
            </w:r>
          </w:p>
        </w:tc>
        <w:tc>
          <w:tcPr>
            <w:tcW w:w="3060" w:type="dxa"/>
          </w:tcPr>
          <w:p w14:paraId="39606722" w14:textId="77777777" w:rsidR="002B3DEC" w:rsidRDefault="002B3DEC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2B3DEC">
              <w:rPr>
                <w:rFonts w:ascii="Calibri Light" w:hAnsi="Calibri Light" w:cs="Calibri Light"/>
                <w:bCs/>
              </w:rPr>
              <w:t>Toxicology Analysis in Moose Populations of the Ahtna Region (Alaska): Assessing Cadmium and Copper Impacts on Wildlife Health and Food Security</w:t>
            </w:r>
          </w:p>
          <w:p w14:paraId="56FDEC83" w14:textId="77777777" w:rsidR="00134A28" w:rsidRPr="002B3DEC" w:rsidRDefault="00134A28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0521CA3A" w14:textId="66E7A3F1" w:rsidR="008014C7" w:rsidRPr="00F94F9A" w:rsidRDefault="002B3DEC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2B3DEC">
              <w:rPr>
                <w:rFonts w:ascii="Calibri Light" w:hAnsi="Calibri Light" w:cs="Calibri Light"/>
                <w:bCs/>
                <w:i/>
                <w:iCs/>
              </w:rPr>
              <w:t>Kelsey Stanbro, Ecologist</w:t>
            </w:r>
            <w:r w:rsidR="00143B38">
              <w:rPr>
                <w:rFonts w:ascii="Calibri Light" w:hAnsi="Calibri Light" w:cs="Calibri Light"/>
                <w:bCs/>
                <w:i/>
                <w:iCs/>
              </w:rPr>
              <w:t>,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Pr="002B3DEC">
              <w:rPr>
                <w:rFonts w:ascii="Calibri Light" w:hAnsi="Calibri Light" w:cs="Calibri Light"/>
                <w:bCs/>
                <w:i/>
                <w:iCs/>
              </w:rPr>
              <w:t>Ahtna Intertribal Resource Commission</w:t>
            </w:r>
          </w:p>
        </w:tc>
        <w:tc>
          <w:tcPr>
            <w:tcW w:w="3240" w:type="dxa"/>
          </w:tcPr>
          <w:p w14:paraId="09AA65CD" w14:textId="0D00953E" w:rsidR="003D4496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5B17EB">
              <w:rPr>
                <w:rFonts w:ascii="Calibri Light" w:hAnsi="Calibri Light" w:cs="Calibri Light"/>
                <w:bCs/>
              </w:rPr>
              <w:t>Bringing Back the Grass - Cultural, Ecological, and Environmental Benefits of Native Rivercane and Grasslands Restoration</w:t>
            </w:r>
          </w:p>
          <w:p w14:paraId="72779DA7" w14:textId="77777777" w:rsidR="003D4496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2C6A5E4C" w14:textId="395B9A3F" w:rsidR="008014C7" w:rsidRPr="005454B8" w:rsidRDefault="003D4496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5B17EB">
              <w:rPr>
                <w:rFonts w:ascii="Calibri Light" w:hAnsi="Calibri Light" w:cs="Calibri Light"/>
                <w:bCs/>
                <w:i/>
                <w:iCs/>
              </w:rPr>
              <w:t>Marvin Bouknight, Wildlife &amp; Habitat Program Manager</w:t>
            </w:r>
            <w:r w:rsidR="00143B38">
              <w:rPr>
                <w:rFonts w:ascii="Calibri Light" w:hAnsi="Calibri Light" w:cs="Calibri Light"/>
                <w:bCs/>
                <w:i/>
                <w:iCs/>
              </w:rPr>
              <w:t>,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Pr="005B17EB">
              <w:rPr>
                <w:rFonts w:ascii="Calibri Light" w:hAnsi="Calibri Light" w:cs="Calibri Light"/>
                <w:bCs/>
                <w:i/>
                <w:iCs/>
              </w:rPr>
              <w:t>Catawba Nation</w:t>
            </w:r>
          </w:p>
        </w:tc>
        <w:tc>
          <w:tcPr>
            <w:tcW w:w="3246" w:type="dxa"/>
          </w:tcPr>
          <w:p w14:paraId="2A03A8BE" w14:textId="61AED20D" w:rsidR="003D4496" w:rsidRDefault="004A0A7C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4A0A7C">
              <w:rPr>
                <w:rFonts w:ascii="Calibri Light" w:hAnsi="Calibri Light" w:cs="Calibri Light"/>
                <w:bCs/>
              </w:rPr>
              <w:t>Distributional Ecology of Medium and Large Mammals of the Baboquivari Mountain Range</w:t>
            </w:r>
          </w:p>
          <w:p w14:paraId="2AB7F5F7" w14:textId="77777777" w:rsidR="004A0A7C" w:rsidRDefault="004A0A7C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1CABBE8C" w14:textId="68872212" w:rsidR="00001805" w:rsidRPr="00001805" w:rsidRDefault="004A0A7C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>
              <w:rPr>
                <w:rFonts w:ascii="Calibri Light" w:hAnsi="Calibri Light" w:cs="Calibri Light"/>
                <w:bCs/>
                <w:i/>
                <w:iCs/>
              </w:rPr>
              <w:t>Kathryn Beard</w:t>
            </w:r>
            <w:r w:rsidR="00001805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="00001805" w:rsidRPr="00001805">
              <w:rPr>
                <w:rFonts w:ascii="Calibri Light" w:hAnsi="Calibri Light" w:cs="Calibri Light"/>
                <w:bCs/>
                <w:i/>
                <w:iCs/>
              </w:rPr>
              <w:t>Ecologist</w:t>
            </w:r>
            <w:r w:rsidR="00143B38">
              <w:rPr>
                <w:rFonts w:ascii="Calibri Light" w:hAnsi="Calibri Light" w:cs="Calibri Light"/>
                <w:bCs/>
                <w:i/>
                <w:iCs/>
              </w:rPr>
              <w:t>,</w:t>
            </w:r>
            <w:r w:rsidR="000C4D55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="00001805" w:rsidRPr="00001805">
              <w:rPr>
                <w:rFonts w:ascii="Calibri Light" w:hAnsi="Calibri Light" w:cs="Calibri Light"/>
                <w:bCs/>
                <w:i/>
                <w:iCs/>
              </w:rPr>
              <w:t>Tohono O'odham Nation</w:t>
            </w:r>
          </w:p>
          <w:p w14:paraId="03560E4B" w14:textId="3A95CEF4" w:rsidR="008014C7" w:rsidRPr="004A0A7C" w:rsidRDefault="008014C7" w:rsidP="00D845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</w:rPr>
            </w:pPr>
          </w:p>
        </w:tc>
      </w:tr>
      <w:tr w:rsidR="008014C7" w:rsidRPr="00070AC4" w14:paraId="29D727C5" w14:textId="176EF2F2" w:rsidTr="0A3A5CCD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1" w:type="dxa"/>
            <w:gridSpan w:val="5"/>
          </w:tcPr>
          <w:p w14:paraId="166ADB06" w14:textId="20C1196A" w:rsidR="008014C7" w:rsidRPr="006B20EC" w:rsidRDefault="008014C7" w:rsidP="00AB0DE2">
            <w:pPr>
              <w:spacing w:before="120" w:after="120"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B20EC">
              <w:rPr>
                <w:rFonts w:ascii="Calibri Light" w:hAnsi="Calibri Light" w:cs="Calibri Light"/>
                <w:sz w:val="24"/>
                <w:szCs w:val="24"/>
              </w:rPr>
              <w:t>B</w:t>
            </w:r>
            <w:r>
              <w:rPr>
                <w:rFonts w:ascii="Calibri Light" w:hAnsi="Calibri Light" w:cs="Calibri Light"/>
                <w:sz w:val="24"/>
                <w:szCs w:val="24"/>
              </w:rPr>
              <w:t>REAK</w:t>
            </w:r>
            <w:r w:rsidRPr="006B20EC">
              <w:rPr>
                <w:rFonts w:ascii="Calibri Light" w:hAnsi="Calibri Light" w:cs="Calibri Light"/>
                <w:sz w:val="24"/>
                <w:szCs w:val="24"/>
              </w:rPr>
              <w:t xml:space="preserve"> 3:00 p.m. – 3:30 p.m.</w:t>
            </w:r>
          </w:p>
        </w:tc>
      </w:tr>
      <w:tr w:rsidR="00E523F0" w:rsidRPr="00BE5DA4" w14:paraId="3D4AD0B3" w14:textId="77777777" w:rsidTr="0A3A5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vAlign w:val="center"/>
          </w:tcPr>
          <w:p w14:paraId="315ACC78" w14:textId="2F8B02B5" w:rsidR="00F02F61" w:rsidRPr="00C776A8" w:rsidRDefault="00F02F61" w:rsidP="002B32F2">
            <w:pPr>
              <w:jc w:val="center"/>
              <w:rPr>
                <w:rFonts w:ascii="Calibri Light" w:hAnsi="Calibri Light" w:cs="Calibri Light"/>
              </w:rPr>
            </w:pPr>
            <w:r w:rsidRPr="00C776A8">
              <w:rPr>
                <w:rFonts w:ascii="Calibri Light" w:hAnsi="Calibri Light" w:cs="Calibri Light"/>
              </w:rPr>
              <w:t>Topic</w:t>
            </w:r>
          </w:p>
        </w:tc>
        <w:tc>
          <w:tcPr>
            <w:tcW w:w="2897" w:type="dxa"/>
            <w:vAlign w:val="center"/>
          </w:tcPr>
          <w:p w14:paraId="0362DDA8" w14:textId="3359EABE" w:rsidR="00F02F61" w:rsidRPr="000205C3" w:rsidRDefault="00F02F61" w:rsidP="001A578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Education &amp; Outreach</w:t>
            </w:r>
          </w:p>
        </w:tc>
        <w:tc>
          <w:tcPr>
            <w:tcW w:w="3060" w:type="dxa"/>
            <w:vAlign w:val="center"/>
          </w:tcPr>
          <w:p w14:paraId="02DE2324" w14:textId="36F2F8BB" w:rsidR="00F02F61" w:rsidRPr="00590859" w:rsidRDefault="00F02F61" w:rsidP="001A578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Wildlife Management</w:t>
            </w:r>
          </w:p>
        </w:tc>
        <w:tc>
          <w:tcPr>
            <w:tcW w:w="3240" w:type="dxa"/>
            <w:vAlign w:val="center"/>
          </w:tcPr>
          <w:p w14:paraId="1EF6DCE5" w14:textId="4747CB73" w:rsidR="00F02F61" w:rsidRPr="000205C3" w:rsidRDefault="00F02F61" w:rsidP="001A578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Invasive Species</w:t>
            </w:r>
          </w:p>
        </w:tc>
        <w:tc>
          <w:tcPr>
            <w:tcW w:w="3246" w:type="dxa"/>
            <w:vAlign w:val="center"/>
          </w:tcPr>
          <w:p w14:paraId="1F954A29" w14:textId="075194B2" w:rsidR="00F02F61" w:rsidRPr="000205C3" w:rsidRDefault="00F02F61" w:rsidP="001A578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</w:rPr>
              <w:t>Plants</w:t>
            </w:r>
          </w:p>
        </w:tc>
      </w:tr>
      <w:tr w:rsidR="00AB0DE2" w:rsidRPr="00BE5DA4" w14:paraId="68AA83FD" w14:textId="2153C67A" w:rsidTr="0A3A5CCD">
        <w:trPr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vAlign w:val="center"/>
          </w:tcPr>
          <w:p w14:paraId="699C324B" w14:textId="1F691EDC" w:rsidR="008014C7" w:rsidRPr="002B32F2" w:rsidRDefault="003D4496" w:rsidP="002B32F2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  <w:r w:rsidRPr="002B32F2">
              <w:rPr>
                <w:rFonts w:ascii="Calibri Light" w:hAnsi="Calibri Light" w:cs="Calibri Light"/>
                <w:b w:val="0"/>
                <w:bCs w:val="0"/>
                <w:i/>
                <w:iCs/>
              </w:rPr>
              <w:t>Moderator</w:t>
            </w:r>
          </w:p>
        </w:tc>
        <w:tc>
          <w:tcPr>
            <w:tcW w:w="2897" w:type="dxa"/>
            <w:vAlign w:val="center"/>
          </w:tcPr>
          <w:p w14:paraId="6FAC86E8" w14:textId="50D6107B" w:rsidR="008014C7" w:rsidRPr="002B32F2" w:rsidRDefault="00224F93" w:rsidP="001A5782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  <w:i/>
                <w:iCs/>
              </w:rPr>
              <w:t>Emily Hagler</w:t>
            </w:r>
            <w:r w:rsidR="00950EF5" w:rsidRPr="002B32F2">
              <w:rPr>
                <w:rFonts w:ascii="Calibri Light" w:hAnsi="Calibri Light" w:cs="Calibri Light"/>
                <w:i/>
                <w:iCs/>
              </w:rPr>
              <w:t xml:space="preserve">, NAFWS </w:t>
            </w:r>
            <w:r w:rsidRPr="002B32F2">
              <w:rPr>
                <w:rFonts w:ascii="Calibri Light" w:hAnsi="Calibri Light" w:cs="Calibri Light"/>
                <w:i/>
                <w:iCs/>
              </w:rPr>
              <w:t>Mapping Analyst</w:t>
            </w:r>
          </w:p>
        </w:tc>
        <w:tc>
          <w:tcPr>
            <w:tcW w:w="3060" w:type="dxa"/>
            <w:vAlign w:val="center"/>
          </w:tcPr>
          <w:p w14:paraId="12B064AF" w14:textId="02F2E5D8" w:rsidR="008014C7" w:rsidRPr="002B32F2" w:rsidRDefault="00BB29E0" w:rsidP="001A5782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  <w:i/>
                <w:iCs/>
              </w:rPr>
              <w:t>Shailyn Wiechman, NAFWS Wildlife Connectivity Coordinator</w:t>
            </w:r>
          </w:p>
        </w:tc>
        <w:tc>
          <w:tcPr>
            <w:tcW w:w="3240" w:type="dxa"/>
            <w:vAlign w:val="center"/>
          </w:tcPr>
          <w:p w14:paraId="14133690" w14:textId="525D607E" w:rsidR="008014C7" w:rsidRPr="002B32F2" w:rsidRDefault="00BB29E0" w:rsidP="001A5782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  <w:i/>
                <w:iCs/>
              </w:rPr>
              <w:t>Mitzi Reed, NAFWS Invasive Species Coordinator</w:t>
            </w:r>
          </w:p>
        </w:tc>
        <w:tc>
          <w:tcPr>
            <w:tcW w:w="3246" w:type="dxa"/>
            <w:vAlign w:val="center"/>
          </w:tcPr>
          <w:p w14:paraId="25F2049F" w14:textId="725D682C" w:rsidR="00F02F61" w:rsidRPr="002B32F2" w:rsidRDefault="00F02F61" w:rsidP="001A5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  <w:i/>
                <w:iCs/>
              </w:rPr>
              <w:t xml:space="preserve">Hannah Golden, </w:t>
            </w:r>
            <w:r w:rsidR="005A34A2" w:rsidRPr="002B32F2">
              <w:rPr>
                <w:rFonts w:ascii="Calibri Light" w:hAnsi="Calibri Light" w:cs="Calibri Light"/>
                <w:i/>
                <w:iCs/>
              </w:rPr>
              <w:t>NAFWS Fish &amp; Wildlife Biologist</w:t>
            </w:r>
          </w:p>
        </w:tc>
      </w:tr>
      <w:tr w:rsidR="00E523F0" w:rsidRPr="00BE5DA4" w14:paraId="59120523" w14:textId="77777777" w:rsidTr="0A3A5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vAlign w:val="center"/>
          </w:tcPr>
          <w:p w14:paraId="1BAF4CBD" w14:textId="27EA78C2" w:rsidR="008014C7" w:rsidRPr="002B32F2" w:rsidRDefault="003D4496" w:rsidP="004D31F3">
            <w:pPr>
              <w:pStyle w:val="Heading2"/>
              <w:spacing w:before="0"/>
              <w:jc w:val="center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2B32F2">
              <w:rPr>
                <w:rFonts w:ascii="Calibri Light" w:hAnsi="Calibri Light" w:cs="Calibri Light"/>
                <w:b w:val="0"/>
                <w:bCs w:val="0"/>
                <w:color w:val="auto"/>
                <w:sz w:val="22"/>
                <w:szCs w:val="22"/>
              </w:rPr>
              <w:t>Location</w:t>
            </w:r>
          </w:p>
        </w:tc>
        <w:tc>
          <w:tcPr>
            <w:tcW w:w="2897" w:type="dxa"/>
          </w:tcPr>
          <w:p w14:paraId="2F1FB95D" w14:textId="5610693A" w:rsidR="008014C7" w:rsidRPr="002B32F2" w:rsidRDefault="003D4496" w:rsidP="004D31F3">
            <w:pPr>
              <w:pStyle w:val="Heading2"/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2B32F2">
              <w:rPr>
                <w:rFonts w:ascii="Calibri Light" w:hAnsi="Calibri Light" w:cs="Calibri Light"/>
                <w:color w:val="auto"/>
                <w:sz w:val="22"/>
                <w:szCs w:val="22"/>
              </w:rPr>
              <w:t>Blue Sky Room 1</w:t>
            </w:r>
          </w:p>
        </w:tc>
        <w:tc>
          <w:tcPr>
            <w:tcW w:w="3060" w:type="dxa"/>
          </w:tcPr>
          <w:p w14:paraId="6F17024B" w14:textId="4EA1C0FE" w:rsidR="008014C7" w:rsidRPr="002B32F2" w:rsidRDefault="003D4496" w:rsidP="004D31F3">
            <w:pPr>
              <w:spacing w:after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</w:rPr>
              <w:t>Blue Sky Room 2</w:t>
            </w:r>
          </w:p>
        </w:tc>
        <w:tc>
          <w:tcPr>
            <w:tcW w:w="3240" w:type="dxa"/>
          </w:tcPr>
          <w:p w14:paraId="60BFEB75" w14:textId="2E75B1D5" w:rsidR="008014C7" w:rsidRPr="002B32F2" w:rsidRDefault="003D4496" w:rsidP="004D31F3">
            <w:pPr>
              <w:spacing w:after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2B32F2">
              <w:rPr>
                <w:rFonts w:ascii="Calibri Light" w:hAnsi="Calibri Light" w:cs="Calibri Light"/>
              </w:rPr>
              <w:t>Cotton Wood</w:t>
            </w:r>
          </w:p>
        </w:tc>
        <w:tc>
          <w:tcPr>
            <w:tcW w:w="3246" w:type="dxa"/>
          </w:tcPr>
          <w:p w14:paraId="7669DB56" w14:textId="7433FEE2" w:rsidR="003D4496" w:rsidRPr="002B32F2" w:rsidRDefault="003D4496" w:rsidP="004D3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32F2">
              <w:rPr>
                <w:rFonts w:ascii="Calibri Light" w:hAnsi="Calibri Light" w:cs="Calibri Light"/>
              </w:rPr>
              <w:t>Spring Mountain</w:t>
            </w:r>
          </w:p>
        </w:tc>
      </w:tr>
      <w:tr w:rsidR="00AB0DE2" w:rsidRPr="00775B8A" w14:paraId="4DA68701" w14:textId="27D7D789" w:rsidTr="0A3A5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1084AACB" w14:textId="49A3A181" w:rsidR="008014C7" w:rsidRPr="00F70D26" w:rsidRDefault="008014C7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sz w:val="20"/>
                <w:szCs w:val="20"/>
              </w:rPr>
              <w:t>3:30 p.m.– 4:00 p.m.</w:t>
            </w:r>
          </w:p>
        </w:tc>
        <w:tc>
          <w:tcPr>
            <w:tcW w:w="2897" w:type="dxa"/>
          </w:tcPr>
          <w:p w14:paraId="26942039" w14:textId="34FC14E8" w:rsidR="003D4496" w:rsidRPr="00A743C3" w:rsidRDefault="003D4496" w:rsidP="00D845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A743C3">
              <w:rPr>
                <w:rFonts w:ascii="Calibri Light" w:hAnsi="Calibri Light" w:cs="Calibri Light"/>
              </w:rPr>
              <w:t>White Earth Natural Resources Youth Program</w:t>
            </w:r>
          </w:p>
          <w:p w14:paraId="20A72ED5" w14:textId="77777777" w:rsidR="003D4496" w:rsidRPr="00A743C3" w:rsidRDefault="003D4496" w:rsidP="00D845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  <w:p w14:paraId="56B1EA33" w14:textId="77777777" w:rsidR="008014C7" w:rsidRPr="00591909" w:rsidRDefault="003D4496" w:rsidP="00D845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591909">
              <w:rPr>
                <w:rFonts w:ascii="Calibri Light" w:hAnsi="Calibri Light" w:cs="Calibri Light"/>
                <w:i/>
                <w:iCs/>
              </w:rPr>
              <w:t>Zoe Keezer, Environmental Coordinator</w:t>
            </w:r>
            <w:r w:rsidR="00143B38" w:rsidRPr="00591909">
              <w:rPr>
                <w:rFonts w:ascii="Calibri Light" w:hAnsi="Calibri Light" w:cs="Calibri Light"/>
                <w:i/>
                <w:iCs/>
              </w:rPr>
              <w:t>,</w:t>
            </w:r>
            <w:r w:rsidR="00A236D1" w:rsidRPr="00591909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Pr="00591909">
              <w:rPr>
                <w:rFonts w:ascii="Calibri Light" w:hAnsi="Calibri Light" w:cs="Calibri Light"/>
                <w:i/>
                <w:iCs/>
              </w:rPr>
              <w:t>White Earth</w:t>
            </w:r>
          </w:p>
          <w:p w14:paraId="731E3404" w14:textId="2705A3F7" w:rsidR="00591909" w:rsidRDefault="00591909" w:rsidP="005919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591909">
              <w:rPr>
                <w:rFonts w:ascii="Calibri Light" w:hAnsi="Calibri Light" w:cs="Calibri Light"/>
                <w:i/>
                <w:iCs/>
              </w:rPr>
              <w:t>Jason Clark</w:t>
            </w:r>
            <w:r w:rsidR="00AF6B7F">
              <w:rPr>
                <w:rFonts w:ascii="Calibri Light" w:hAnsi="Calibri Light" w:cs="Calibri Light"/>
                <w:i/>
                <w:iCs/>
              </w:rPr>
              <w:t>,</w:t>
            </w:r>
            <w:r w:rsidR="00AF6B7F">
              <w:t xml:space="preserve"> </w:t>
            </w:r>
            <w:r w:rsidR="00AF6B7F" w:rsidRPr="00AF6B7F">
              <w:rPr>
                <w:rFonts w:ascii="Calibri Light" w:hAnsi="Calibri Light" w:cs="Calibri Light"/>
                <w:i/>
                <w:iCs/>
              </w:rPr>
              <w:t xml:space="preserve">Parks </w:t>
            </w:r>
            <w:r w:rsidR="00AF6B7F">
              <w:rPr>
                <w:rFonts w:ascii="Calibri Light" w:hAnsi="Calibri Light" w:cs="Calibri Light"/>
                <w:i/>
                <w:iCs/>
              </w:rPr>
              <w:t>&amp;</w:t>
            </w:r>
            <w:r w:rsidR="00AF6B7F" w:rsidRPr="00AF6B7F">
              <w:rPr>
                <w:rFonts w:ascii="Calibri Light" w:hAnsi="Calibri Light" w:cs="Calibri Light"/>
                <w:i/>
                <w:iCs/>
              </w:rPr>
              <w:t xml:space="preserve"> Recreation Manager</w:t>
            </w:r>
            <w:r w:rsidRPr="00591909">
              <w:rPr>
                <w:rFonts w:ascii="Calibri Light" w:hAnsi="Calibri Light" w:cs="Calibri Light"/>
                <w:i/>
                <w:iCs/>
              </w:rPr>
              <w:t xml:space="preserve"> </w:t>
            </w:r>
          </w:p>
          <w:p w14:paraId="5DE8AAED" w14:textId="786A2666" w:rsidR="00591909" w:rsidRPr="00591909" w:rsidRDefault="00591909" w:rsidP="005919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591909">
              <w:rPr>
                <w:rFonts w:ascii="Calibri Light" w:hAnsi="Calibri Light" w:cs="Calibri Light"/>
                <w:i/>
                <w:iCs/>
              </w:rPr>
              <w:t>Ashley Zurn, Conservation Officer</w:t>
            </w:r>
            <w:r>
              <w:rPr>
                <w:rFonts w:ascii="Calibri Light" w:hAnsi="Calibri Light" w:cs="Calibri Light"/>
                <w:i/>
                <w:iCs/>
              </w:rPr>
              <w:t>, White Earth</w:t>
            </w:r>
          </w:p>
          <w:p w14:paraId="2385F108" w14:textId="03A00010" w:rsidR="00591909" w:rsidRPr="00A743C3" w:rsidRDefault="00591909" w:rsidP="00D845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</w:tc>
        <w:tc>
          <w:tcPr>
            <w:tcW w:w="3060" w:type="dxa"/>
          </w:tcPr>
          <w:p w14:paraId="2F998710" w14:textId="2D4F7398" w:rsidR="003B4FF4" w:rsidRDefault="00D71382" w:rsidP="12479E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Calibri Light" w:hAnsi="Calibri Light" w:cs="Calibri Light"/>
                <w:i/>
                <w:iCs/>
              </w:rPr>
            </w:pPr>
            <w:r w:rsidRPr="0A3A5CCD">
              <w:rPr>
                <w:rFonts w:ascii="Calibri Light" w:eastAsia="Calibri Light" w:hAnsi="Calibri Light" w:cs="Calibri Light"/>
              </w:rPr>
              <w:t>Review of Wildlife Zoonoses and Game Meat Safety for Wildlife Biologists</w:t>
            </w:r>
          </w:p>
          <w:p w14:paraId="5A5CFDA3" w14:textId="250C151A" w:rsidR="0A3A5CCD" w:rsidRDefault="0A3A5CCD" w:rsidP="0A3A5CC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Calibri Light" w:hAnsi="Calibri Light" w:cs="Calibri Light"/>
              </w:rPr>
            </w:pPr>
          </w:p>
          <w:p w14:paraId="181AE8FB" w14:textId="03CD2163" w:rsidR="003B4FF4" w:rsidRPr="000205C3" w:rsidRDefault="00C764A1" w:rsidP="12479E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Calibri Light" w:hAnsi="Calibri Light" w:cs="Calibri Light"/>
                <w:i/>
                <w:iCs/>
              </w:rPr>
            </w:pPr>
            <w:r w:rsidRPr="00F952CB">
              <w:rPr>
                <w:rFonts w:ascii="Calibri Light" w:hAnsi="Calibri Light" w:cs="Calibri Light"/>
                <w:bCs/>
                <w:i/>
                <w:iCs/>
              </w:rPr>
              <w:t>Tolani Francisco, Doctor of</w:t>
            </w:r>
            <w:r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Pr="00F952CB">
              <w:rPr>
                <w:rFonts w:ascii="Calibri Light" w:hAnsi="Calibri Light" w:cs="Calibri Light"/>
                <w:bCs/>
                <w:i/>
                <w:iCs/>
              </w:rPr>
              <w:t>Veterinary Medicine</w:t>
            </w:r>
            <w:r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F952CB">
              <w:rPr>
                <w:rFonts w:ascii="Calibri Light" w:hAnsi="Calibri Light" w:cs="Calibri Light"/>
                <w:bCs/>
                <w:i/>
                <w:iCs/>
              </w:rPr>
              <w:t>Native Healing LLC</w:t>
            </w:r>
          </w:p>
        </w:tc>
        <w:tc>
          <w:tcPr>
            <w:tcW w:w="3240" w:type="dxa"/>
          </w:tcPr>
          <w:p w14:paraId="0D00201D" w14:textId="40E4545A" w:rsidR="003D4496" w:rsidRDefault="003D4496" w:rsidP="00D845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A216F8">
              <w:rPr>
                <w:rFonts w:ascii="Calibri Light" w:hAnsi="Calibri Light" w:cs="Calibri Light"/>
              </w:rPr>
              <w:t>Pechanga's Goldspotted Oak Borer Efforts with the Community</w:t>
            </w:r>
          </w:p>
          <w:p w14:paraId="26B3EA43" w14:textId="77777777" w:rsidR="003D4496" w:rsidRDefault="003D4496" w:rsidP="00D845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  <w:p w14:paraId="56A9DD95" w14:textId="00CB4D90" w:rsidR="008014C7" w:rsidRPr="000205C3" w:rsidRDefault="003D4496" w:rsidP="00D845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E209D">
              <w:rPr>
                <w:rFonts w:ascii="Calibri Light" w:hAnsi="Calibri Light" w:cs="Calibri Light"/>
                <w:i/>
                <w:iCs/>
              </w:rPr>
              <w:t>David Newman, Environmental Program Manager</w:t>
            </w:r>
            <w:r w:rsidR="00A236D1">
              <w:rPr>
                <w:rFonts w:ascii="Calibri Light" w:hAnsi="Calibri Light" w:cs="Calibri Light"/>
                <w:i/>
                <w:iCs/>
              </w:rPr>
              <w:t>,</w:t>
            </w:r>
            <w:r w:rsidR="000C4D55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Pr="006E209D">
              <w:rPr>
                <w:rFonts w:ascii="Calibri Light" w:hAnsi="Calibri Light" w:cs="Calibri Light"/>
                <w:i/>
                <w:iCs/>
              </w:rPr>
              <w:t>Pechanga Tribal Government</w:t>
            </w:r>
          </w:p>
        </w:tc>
        <w:tc>
          <w:tcPr>
            <w:tcW w:w="3246" w:type="dxa"/>
          </w:tcPr>
          <w:p w14:paraId="31F45F79" w14:textId="350320FE" w:rsidR="003D4496" w:rsidRDefault="003D4496" w:rsidP="00D845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377AB">
              <w:rPr>
                <w:rFonts w:ascii="Calibri Light" w:hAnsi="Calibri Light" w:cs="Calibri Light"/>
              </w:rPr>
              <w:t>Ghvtlh-k'vsh shu'-srnelh-'i~ (Kelp Guardians) of California's North Coast</w:t>
            </w:r>
          </w:p>
          <w:p w14:paraId="56D6A96F" w14:textId="77777777" w:rsidR="003D4496" w:rsidRDefault="003D4496" w:rsidP="00D845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  <w:p w14:paraId="1E747DF6" w14:textId="7D007691" w:rsidR="008014C7" w:rsidRPr="000205C3" w:rsidRDefault="003D4496" w:rsidP="00D845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377AB">
              <w:rPr>
                <w:rFonts w:ascii="Calibri Light" w:hAnsi="Calibri Light" w:cs="Calibri Light"/>
                <w:i/>
                <w:iCs/>
              </w:rPr>
              <w:t>Rosa Laucci, Marine Division Manager &amp; Marine Biologist</w:t>
            </w:r>
            <w:r w:rsidR="00A236D1">
              <w:rPr>
                <w:rFonts w:ascii="Calibri Light" w:hAnsi="Calibri Light" w:cs="Calibri Light"/>
                <w:i/>
                <w:iCs/>
              </w:rPr>
              <w:t>,</w:t>
            </w:r>
            <w:r w:rsidR="000C4D55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Pr="005377AB">
              <w:rPr>
                <w:rFonts w:ascii="Calibri Light" w:hAnsi="Calibri Light" w:cs="Calibri Light"/>
                <w:i/>
                <w:iCs/>
              </w:rPr>
              <w:t>Tolowa Dee-ni’ Nation</w:t>
            </w:r>
          </w:p>
        </w:tc>
      </w:tr>
      <w:tr w:rsidR="00E523F0" w:rsidRPr="00600909" w14:paraId="083B1F53" w14:textId="7610FC03" w:rsidTr="0A3A5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0895FE18" w14:textId="47C5EAE4" w:rsidR="008014C7" w:rsidRPr="00F70D26" w:rsidRDefault="008014C7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sz w:val="20"/>
                <w:szCs w:val="20"/>
              </w:rPr>
              <w:t>4:00 p.m.– 4:30 p.m.</w:t>
            </w:r>
          </w:p>
        </w:tc>
        <w:tc>
          <w:tcPr>
            <w:tcW w:w="2897" w:type="dxa"/>
          </w:tcPr>
          <w:p w14:paraId="5391CC75" w14:textId="77777777" w:rsidR="003D4496" w:rsidRPr="00AB28DB" w:rsidRDefault="003D4496" w:rsidP="00D845D1">
            <w:pPr>
              <w:spacing w:line="276" w:lineRule="auto"/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AB28DB">
              <w:rPr>
                <w:rFonts w:ascii="Calibri Light" w:hAnsi="Calibri Light" w:cs="Calibri Light"/>
                <w:bCs/>
              </w:rPr>
              <w:t>Expanding Cherokee Youth Engagement in Fishing and Conservation</w:t>
            </w:r>
          </w:p>
          <w:p w14:paraId="570103C7" w14:textId="77777777" w:rsidR="003D4496" w:rsidRPr="003559BA" w:rsidRDefault="003D4496" w:rsidP="00D845D1">
            <w:pPr>
              <w:spacing w:line="276" w:lineRule="auto"/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75CC70FD" w14:textId="5762908D" w:rsidR="003D4496" w:rsidRDefault="003D4496" w:rsidP="00D845D1">
            <w:pPr>
              <w:spacing w:line="276" w:lineRule="auto"/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3559BA">
              <w:rPr>
                <w:rFonts w:ascii="Calibri Light" w:hAnsi="Calibri Light" w:cs="Calibri Light"/>
                <w:bCs/>
                <w:i/>
                <w:iCs/>
              </w:rPr>
              <w:t>Mike LaVoie</w:t>
            </w:r>
            <w:r w:rsidR="00DA5F3E">
              <w:rPr>
                <w:rFonts w:ascii="Calibri Light" w:hAnsi="Calibri Light" w:cs="Calibri Light"/>
                <w:bCs/>
                <w:i/>
                <w:iCs/>
              </w:rPr>
              <w:t>,</w:t>
            </w:r>
            <w:r w:rsidRPr="003559BA">
              <w:rPr>
                <w:rFonts w:ascii="Calibri Light" w:hAnsi="Calibri Light" w:cs="Calibri Light"/>
                <w:bCs/>
                <w:i/>
                <w:iCs/>
              </w:rPr>
              <w:t xml:space="preserve"> EBCI Natural Resources</w:t>
            </w:r>
          </w:p>
          <w:p w14:paraId="53146E35" w14:textId="77777777" w:rsidR="00DA5F3E" w:rsidRPr="003559BA" w:rsidRDefault="00DA5F3E" w:rsidP="00D845D1">
            <w:pPr>
              <w:spacing w:line="276" w:lineRule="auto"/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</w:p>
          <w:p w14:paraId="579259D6" w14:textId="47F83535" w:rsidR="008014C7" w:rsidRPr="00D845D1" w:rsidRDefault="003D4496" w:rsidP="00D845D1">
            <w:pPr>
              <w:spacing w:line="276" w:lineRule="auto"/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3559BA">
              <w:rPr>
                <w:rFonts w:ascii="Calibri Light" w:hAnsi="Calibri Light" w:cs="Calibri Light"/>
                <w:bCs/>
                <w:i/>
                <w:iCs/>
              </w:rPr>
              <w:t>Christopher Davis, Teacher</w:t>
            </w:r>
            <w:r w:rsidR="00A236D1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3559BA">
              <w:rPr>
                <w:rFonts w:ascii="Calibri Light" w:hAnsi="Calibri Light" w:cs="Calibri Light"/>
                <w:bCs/>
                <w:i/>
                <w:iCs/>
              </w:rPr>
              <w:t>Cherokee Central Schools</w:t>
            </w:r>
          </w:p>
        </w:tc>
        <w:tc>
          <w:tcPr>
            <w:tcW w:w="3060" w:type="dxa"/>
          </w:tcPr>
          <w:p w14:paraId="735132DA" w14:textId="25EE280C" w:rsidR="003D4496" w:rsidRDefault="003D4496" w:rsidP="00D845D1">
            <w:pPr>
              <w:spacing w:line="276" w:lineRule="auto"/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A9022E">
              <w:rPr>
                <w:rFonts w:ascii="Calibri Light" w:hAnsi="Calibri Light" w:cs="Calibri Light"/>
                <w:bCs/>
              </w:rPr>
              <w:t>Navajo Bighorn Recovery Program Update</w:t>
            </w:r>
          </w:p>
          <w:p w14:paraId="0BC28730" w14:textId="77777777" w:rsidR="003D4496" w:rsidRDefault="003D4496" w:rsidP="00D845D1">
            <w:pPr>
              <w:spacing w:line="276" w:lineRule="auto"/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307B9B4D" w14:textId="11ECDD6A" w:rsidR="008014C7" w:rsidRPr="005940A3" w:rsidRDefault="003D4496" w:rsidP="00D845D1">
            <w:pPr>
              <w:spacing w:line="276" w:lineRule="auto"/>
              <w:ind w:left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911693">
              <w:rPr>
                <w:rFonts w:ascii="Calibri Light" w:hAnsi="Calibri Light" w:cs="Calibri Light"/>
                <w:bCs/>
                <w:i/>
                <w:iCs/>
              </w:rPr>
              <w:t>Jessica Fort, Wildlife Biologist</w:t>
            </w:r>
            <w:r w:rsidR="00A236D1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911693">
              <w:rPr>
                <w:rFonts w:ascii="Calibri Light" w:hAnsi="Calibri Light" w:cs="Calibri Light"/>
                <w:bCs/>
                <w:i/>
                <w:iCs/>
              </w:rPr>
              <w:t>Navajo Nation</w:t>
            </w:r>
          </w:p>
        </w:tc>
        <w:tc>
          <w:tcPr>
            <w:tcW w:w="3240" w:type="dxa"/>
          </w:tcPr>
          <w:p w14:paraId="2E976A39" w14:textId="0A51C899" w:rsidR="003D4496" w:rsidRDefault="003D4496" w:rsidP="00D845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387379">
              <w:rPr>
                <w:rFonts w:ascii="Calibri Light" w:hAnsi="Calibri Light" w:cs="Calibri Light"/>
                <w:bCs/>
              </w:rPr>
              <w:t>Tribal Pesticide Programs and Impacts to Tribal Resources</w:t>
            </w:r>
          </w:p>
          <w:p w14:paraId="0FE3DD11" w14:textId="77777777" w:rsidR="003D4496" w:rsidRDefault="003D4496" w:rsidP="00D845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073E9DDF" w14:textId="1A47445A" w:rsidR="008014C7" w:rsidRPr="00B47E44" w:rsidRDefault="003D4496" w:rsidP="00D845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highlight w:val="yellow"/>
              </w:rPr>
            </w:pPr>
            <w:r w:rsidRPr="0033509E">
              <w:rPr>
                <w:rFonts w:ascii="Calibri Light" w:hAnsi="Calibri Light" w:cs="Calibri Light"/>
                <w:bCs/>
                <w:i/>
                <w:iCs/>
              </w:rPr>
              <w:t>Jasmine Courville, Pesticide Program Manager</w:t>
            </w:r>
            <w:r w:rsidR="00A236D1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33509E">
              <w:rPr>
                <w:rFonts w:ascii="Calibri Light" w:hAnsi="Calibri Light" w:cs="Calibri Light"/>
                <w:bCs/>
                <w:i/>
                <w:iCs/>
              </w:rPr>
              <w:t>Confederated Salish and Kootenai Tribes</w:t>
            </w:r>
          </w:p>
        </w:tc>
        <w:tc>
          <w:tcPr>
            <w:tcW w:w="3246" w:type="dxa"/>
          </w:tcPr>
          <w:p w14:paraId="5C3974F7" w14:textId="74A7ABE7" w:rsidR="003D4496" w:rsidRPr="00533C4F" w:rsidRDefault="003D4496" w:rsidP="00D845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533C4F">
              <w:rPr>
                <w:rFonts w:ascii="Calibri Light" w:hAnsi="Calibri Light" w:cs="Calibri Light"/>
                <w:bCs/>
              </w:rPr>
              <w:t>Understanding climate impacts on cone production and the need for comprehensive pinyon jay population monitoring in the Dinetah (Navajo Nation)</w:t>
            </w:r>
          </w:p>
          <w:p w14:paraId="47A2181A" w14:textId="77777777" w:rsidR="003D4496" w:rsidRDefault="003D4496" w:rsidP="00D845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</w:p>
          <w:p w14:paraId="09BAB691" w14:textId="5CE6058B" w:rsidR="003D4496" w:rsidRPr="001323B1" w:rsidRDefault="003D4496" w:rsidP="00D845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1323B1">
              <w:rPr>
                <w:rFonts w:ascii="Calibri Light" w:hAnsi="Calibri Light" w:cs="Calibri Light"/>
                <w:bCs/>
                <w:i/>
                <w:iCs/>
              </w:rPr>
              <w:t>Arantxa Curley, Post-Baccalaureate Student</w:t>
            </w:r>
            <w:r w:rsidR="00A236D1">
              <w:rPr>
                <w:rFonts w:ascii="Calibri Light" w:hAnsi="Calibri Light" w:cs="Calibri Light"/>
                <w:bCs/>
                <w:i/>
                <w:iCs/>
              </w:rPr>
              <w:t>,</w:t>
            </w:r>
          </w:p>
          <w:p w14:paraId="04A10165" w14:textId="3A7B2A0F" w:rsidR="008014C7" w:rsidRPr="00BA0D0B" w:rsidRDefault="003D4496" w:rsidP="00D845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1323B1">
              <w:rPr>
                <w:rFonts w:ascii="Calibri Light" w:hAnsi="Calibri Light" w:cs="Calibri Light"/>
                <w:bCs/>
                <w:i/>
                <w:iCs/>
              </w:rPr>
              <w:t>Northern Arizona University</w:t>
            </w:r>
          </w:p>
        </w:tc>
      </w:tr>
      <w:tr w:rsidR="00AB0DE2" w:rsidRPr="00600909" w14:paraId="4F7AC975" w14:textId="2FBF2E60" w:rsidTr="0A3A5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</w:tcPr>
          <w:p w14:paraId="51DEBFAB" w14:textId="786E2E0B" w:rsidR="008014C7" w:rsidRPr="00F70D26" w:rsidRDefault="008014C7" w:rsidP="00AB0DE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F70D26">
              <w:rPr>
                <w:rFonts w:ascii="Calibri Light" w:hAnsi="Calibri Light" w:cs="Calibri Light"/>
                <w:sz w:val="20"/>
                <w:szCs w:val="20"/>
              </w:rPr>
              <w:t>4:30 p.m.– 5:00 p.m.</w:t>
            </w:r>
          </w:p>
        </w:tc>
        <w:tc>
          <w:tcPr>
            <w:tcW w:w="2897" w:type="dxa"/>
          </w:tcPr>
          <w:p w14:paraId="4C42D58F" w14:textId="77777777" w:rsidR="003D4496" w:rsidRPr="009A07D0" w:rsidRDefault="003D4496" w:rsidP="00D845D1">
            <w:pPr>
              <w:spacing w:line="276" w:lineRule="auto"/>
              <w:ind w:lef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9A07D0">
              <w:rPr>
                <w:rFonts w:ascii="Calibri Light" w:hAnsi="Calibri Light" w:cs="Calibri Light"/>
                <w:bCs/>
              </w:rPr>
              <w:t>Seven Generations of Student Stewards</w:t>
            </w:r>
          </w:p>
          <w:p w14:paraId="320B063A" w14:textId="77777777" w:rsidR="003D4496" w:rsidRPr="009A07D0" w:rsidRDefault="003D4496" w:rsidP="00D845D1">
            <w:pPr>
              <w:spacing w:line="276" w:lineRule="auto"/>
              <w:ind w:lef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696BD2FE" w14:textId="5083F239" w:rsidR="008014C7" w:rsidRPr="00DA5F3E" w:rsidRDefault="003D4496" w:rsidP="00D845D1">
            <w:pPr>
              <w:spacing w:line="276" w:lineRule="auto"/>
              <w:ind w:lef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9A07D0">
              <w:rPr>
                <w:rFonts w:ascii="Calibri Light" w:hAnsi="Calibri Light" w:cs="Calibri Light"/>
                <w:bCs/>
                <w:i/>
                <w:iCs/>
              </w:rPr>
              <w:t>Brandon Edwards, Natural</w:t>
            </w:r>
            <w:r w:rsidR="00DA5F3E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Pr="009A07D0">
              <w:rPr>
                <w:rFonts w:ascii="Calibri Light" w:hAnsi="Calibri Light" w:cs="Calibri Light"/>
                <w:bCs/>
                <w:i/>
                <w:iCs/>
              </w:rPr>
              <w:t>Resources Technician</w:t>
            </w:r>
            <w:r w:rsidR="00DA5F3E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9A07D0">
              <w:rPr>
                <w:rFonts w:ascii="Calibri Light" w:hAnsi="Calibri Light" w:cs="Calibri Light"/>
                <w:bCs/>
                <w:i/>
                <w:iCs/>
              </w:rPr>
              <w:t>Forest County Potawatomi Land and Natural Resources</w:t>
            </w:r>
          </w:p>
        </w:tc>
        <w:tc>
          <w:tcPr>
            <w:tcW w:w="3060" w:type="dxa"/>
          </w:tcPr>
          <w:p w14:paraId="7CD483FD" w14:textId="5E0DE25D" w:rsidR="003D4496" w:rsidRDefault="003D4496" w:rsidP="00D845D1">
            <w:pPr>
              <w:spacing w:line="276" w:lineRule="auto"/>
              <w:ind w:lef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2252AB">
              <w:rPr>
                <w:rFonts w:ascii="Calibri Light" w:hAnsi="Calibri Light" w:cs="Calibri Light"/>
                <w:bCs/>
              </w:rPr>
              <w:t>Thirty Years of Wolves and Sovereignty: The Nez Perce Tribe’s Legacy and Future in Wolf Management</w:t>
            </w:r>
          </w:p>
          <w:p w14:paraId="2F4E4DC0" w14:textId="77777777" w:rsidR="003D4496" w:rsidRDefault="003D4496" w:rsidP="00D845D1">
            <w:pPr>
              <w:spacing w:line="276" w:lineRule="auto"/>
              <w:ind w:lef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688A4C3D" w14:textId="7486928A" w:rsidR="008014C7" w:rsidRPr="00DA5F3E" w:rsidRDefault="003D4496" w:rsidP="00D845D1">
            <w:pPr>
              <w:spacing w:line="276" w:lineRule="auto"/>
              <w:ind w:lef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A34BE0">
              <w:rPr>
                <w:rFonts w:ascii="Calibri Light" w:hAnsi="Calibri Light" w:cs="Calibri Light"/>
                <w:bCs/>
                <w:i/>
                <w:iCs/>
              </w:rPr>
              <w:t>Rosie Sanchez, Wildlife Carnivore Fellow</w:t>
            </w:r>
            <w:r w:rsidR="00DA5F3E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A34BE0">
              <w:rPr>
                <w:rFonts w:ascii="Calibri Light" w:hAnsi="Calibri Light" w:cs="Calibri Light"/>
                <w:bCs/>
                <w:i/>
                <w:iCs/>
              </w:rPr>
              <w:t>Nez Perce Tribe</w:t>
            </w:r>
          </w:p>
        </w:tc>
        <w:tc>
          <w:tcPr>
            <w:tcW w:w="3240" w:type="dxa"/>
          </w:tcPr>
          <w:p w14:paraId="39FBA017" w14:textId="77777777" w:rsidR="003D4496" w:rsidRDefault="003D4496" w:rsidP="00D845D1">
            <w:pPr>
              <w:spacing w:line="276" w:lineRule="auto"/>
              <w:ind w:lef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6E77E6">
              <w:rPr>
                <w:rFonts w:ascii="Calibri Light" w:hAnsi="Calibri Light" w:cs="Calibri Light"/>
                <w:bCs/>
              </w:rPr>
              <w:t>Ecological Concerns Of Feral Equidae</w:t>
            </w:r>
          </w:p>
          <w:p w14:paraId="054F1EFB" w14:textId="77777777" w:rsidR="003D4496" w:rsidRDefault="003D4496" w:rsidP="00D845D1">
            <w:pPr>
              <w:spacing w:line="276" w:lineRule="auto"/>
              <w:ind w:lef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1C9BA491" w14:textId="5A1C7093" w:rsidR="008014C7" w:rsidRPr="00DA5F3E" w:rsidRDefault="003D4496" w:rsidP="00D845D1">
            <w:pPr>
              <w:spacing w:line="276" w:lineRule="auto"/>
              <w:ind w:left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i/>
                <w:iCs/>
              </w:rPr>
            </w:pPr>
            <w:r w:rsidRPr="00F952CB">
              <w:rPr>
                <w:rFonts w:ascii="Calibri Light" w:hAnsi="Calibri Light" w:cs="Calibri Light"/>
                <w:bCs/>
                <w:i/>
                <w:iCs/>
              </w:rPr>
              <w:t>Tolani Francisco, Doctor of</w:t>
            </w:r>
            <w:r w:rsidR="00DA5F3E">
              <w:rPr>
                <w:rFonts w:ascii="Calibri Light" w:hAnsi="Calibri Light" w:cs="Calibri Light"/>
                <w:bCs/>
                <w:i/>
                <w:iCs/>
              </w:rPr>
              <w:t xml:space="preserve"> </w:t>
            </w:r>
            <w:r w:rsidRPr="00F952CB">
              <w:rPr>
                <w:rFonts w:ascii="Calibri Light" w:hAnsi="Calibri Light" w:cs="Calibri Light"/>
                <w:bCs/>
                <w:i/>
                <w:iCs/>
              </w:rPr>
              <w:t>Veterinary Medicine</w:t>
            </w:r>
            <w:r w:rsidR="00DA5F3E">
              <w:rPr>
                <w:rFonts w:ascii="Calibri Light" w:hAnsi="Calibri Light" w:cs="Calibri Light"/>
                <w:bCs/>
                <w:i/>
                <w:iCs/>
              </w:rPr>
              <w:t xml:space="preserve">, </w:t>
            </w:r>
            <w:r w:rsidRPr="00F952CB">
              <w:rPr>
                <w:rFonts w:ascii="Calibri Light" w:hAnsi="Calibri Light" w:cs="Calibri Light"/>
                <w:bCs/>
                <w:i/>
                <w:iCs/>
              </w:rPr>
              <w:t>Native Healing LLC</w:t>
            </w:r>
          </w:p>
        </w:tc>
        <w:tc>
          <w:tcPr>
            <w:tcW w:w="3246" w:type="dxa"/>
          </w:tcPr>
          <w:p w14:paraId="2499B69D" w14:textId="77777777" w:rsidR="0087775F" w:rsidRPr="0087775F" w:rsidRDefault="0087775F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87775F">
              <w:rPr>
                <w:rFonts w:ascii="Calibri Light" w:hAnsi="Calibri Light" w:cs="Calibri Light"/>
              </w:rPr>
              <w:t>Restoring the Land with Native Knowledge: Plant Restoration and the Asqinaq Cultural Ranger Program</w:t>
            </w:r>
          </w:p>
          <w:p w14:paraId="5E3D79DC" w14:textId="3E0DC040" w:rsidR="0087775F" w:rsidRPr="0087775F" w:rsidRDefault="0087775F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87775F">
              <w:rPr>
                <w:rFonts w:ascii="Calibri Light" w:hAnsi="Calibri Light" w:cs="Calibri Light"/>
              </w:rPr>
              <w:br/>
            </w:r>
            <w:r w:rsidRPr="0087775F">
              <w:rPr>
                <w:rFonts w:ascii="Calibri Light" w:hAnsi="Calibri Light" w:cs="Calibri Light"/>
                <w:i/>
                <w:iCs/>
              </w:rPr>
              <w:t>Angutekaraq Estelle Thomson</w:t>
            </w:r>
            <w:r w:rsidR="00170D4B" w:rsidRPr="00964DD7">
              <w:rPr>
                <w:rFonts w:ascii="Calibri Light" w:hAnsi="Calibri Light" w:cs="Calibri Light"/>
                <w:i/>
                <w:iCs/>
              </w:rPr>
              <w:t>,</w:t>
            </w:r>
            <w:r w:rsidRPr="0087775F">
              <w:rPr>
                <w:rFonts w:ascii="Calibri Light" w:hAnsi="Calibri Light" w:cs="Calibri Light"/>
                <w:i/>
                <w:iCs/>
              </w:rPr>
              <w:br/>
              <w:t>President</w:t>
            </w:r>
            <w:r w:rsidR="00D845D1">
              <w:rPr>
                <w:rFonts w:ascii="Calibri Light" w:hAnsi="Calibri Light" w:cs="Calibri Light"/>
                <w:i/>
                <w:iCs/>
              </w:rPr>
              <w:t>,</w:t>
            </w:r>
            <w:r w:rsidRPr="0087775F">
              <w:rPr>
                <w:rFonts w:ascii="Calibri Light" w:hAnsi="Calibri Light" w:cs="Calibri Light"/>
                <w:i/>
                <w:iCs/>
              </w:rPr>
              <w:t xml:space="preserve"> Native Village of Paimiut</w:t>
            </w:r>
            <w:r w:rsidR="00170D4B" w:rsidRPr="00964DD7">
              <w:rPr>
                <w:rFonts w:ascii="Calibri Light" w:hAnsi="Calibri Light" w:cs="Calibri Light"/>
                <w:i/>
                <w:iCs/>
              </w:rPr>
              <w:t xml:space="preserve"> </w:t>
            </w:r>
            <w:r w:rsidR="00D845D1">
              <w:rPr>
                <w:rFonts w:ascii="Calibri Light" w:hAnsi="Calibri Light" w:cs="Calibri Light"/>
                <w:i/>
                <w:iCs/>
              </w:rPr>
              <w:t>&amp;</w:t>
            </w:r>
            <w:r w:rsidRPr="0087775F">
              <w:rPr>
                <w:rFonts w:ascii="Calibri Light" w:hAnsi="Calibri Light" w:cs="Calibri Light"/>
                <w:i/>
                <w:iCs/>
              </w:rPr>
              <w:t xml:space="preserve"> Creator</w:t>
            </w:r>
            <w:r w:rsidR="00D845D1">
              <w:rPr>
                <w:rFonts w:ascii="Calibri Light" w:hAnsi="Calibri Light" w:cs="Calibri Light"/>
                <w:i/>
                <w:iCs/>
              </w:rPr>
              <w:t xml:space="preserve">, </w:t>
            </w:r>
            <w:r w:rsidRPr="0087775F">
              <w:rPr>
                <w:rFonts w:ascii="Calibri Light" w:hAnsi="Calibri Light" w:cs="Calibri Light"/>
                <w:i/>
                <w:iCs/>
              </w:rPr>
              <w:t>Asqinaq Cultural Ranger Program</w:t>
            </w:r>
          </w:p>
          <w:p w14:paraId="5462D292" w14:textId="17FB73E4" w:rsidR="008014C7" w:rsidRPr="00170D4B" w:rsidRDefault="008014C7" w:rsidP="00D845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</w:p>
        </w:tc>
      </w:tr>
      <w:tr w:rsidR="008014C7" w:rsidRPr="00BD3163" w14:paraId="02F2CDD4" w14:textId="6E34FFA1" w:rsidTr="0A3A5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1" w:type="dxa"/>
            <w:gridSpan w:val="5"/>
          </w:tcPr>
          <w:p w14:paraId="023FC678" w14:textId="4CDE4105" w:rsidR="008014C7" w:rsidRPr="00C776A8" w:rsidRDefault="008014C7" w:rsidP="00AB0DE2">
            <w:pPr>
              <w:spacing w:before="120" w:after="120" w:line="276" w:lineRule="auto"/>
              <w:jc w:val="center"/>
              <w:rPr>
                <w:rFonts w:ascii="Calibri Light" w:hAnsi="Calibri Light" w:cs="Calibri Light"/>
              </w:rPr>
            </w:pPr>
            <w:r w:rsidRPr="00C776A8">
              <w:rPr>
                <w:rFonts w:ascii="Calibri Light" w:hAnsi="Calibri Light" w:cs="Calibri Light"/>
              </w:rPr>
              <w:t>ADJOURN 5:00 p.m.</w:t>
            </w:r>
          </w:p>
        </w:tc>
      </w:tr>
      <w:tr w:rsidR="008014C7" w:rsidRPr="00BD3163" w14:paraId="37C0E0CA" w14:textId="63AD8A30" w:rsidTr="0A3A5CCD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8" w:type="dxa"/>
            <w:tcBorders>
              <w:right w:val="single" w:sz="4" w:space="0" w:color="FFFFFF" w:themeColor="background1"/>
            </w:tcBorders>
          </w:tcPr>
          <w:p w14:paraId="00DA216A" w14:textId="16E9A155" w:rsidR="008014C7" w:rsidRPr="002B32F2" w:rsidRDefault="008014C7" w:rsidP="00AB0DE2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2B32F2">
              <w:rPr>
                <w:rFonts w:ascii="Calibri Light" w:hAnsi="Calibri Light" w:cs="Calibri Light"/>
              </w:rPr>
              <w:t>6:00 p.m. –  7:00 p.m.</w:t>
            </w:r>
          </w:p>
          <w:p w14:paraId="318644F2" w14:textId="77777777" w:rsidR="00F70D26" w:rsidRPr="00F70D26" w:rsidRDefault="00F70D26" w:rsidP="00AB0DE2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3ECE125" w14:textId="77777777" w:rsidR="008014C7" w:rsidRDefault="008014C7" w:rsidP="00AB0DE2">
            <w:pPr>
              <w:rPr>
                <w:rFonts w:ascii="Calibri Light" w:hAnsi="Calibri Light" w:cs="Calibri Light"/>
              </w:rPr>
            </w:pPr>
            <w:r w:rsidRPr="002B32F2">
              <w:rPr>
                <w:rFonts w:ascii="Calibri Light" w:hAnsi="Calibri Light" w:cs="Calibri Light"/>
                <w:b w:val="0"/>
                <w:bCs w:val="0"/>
              </w:rPr>
              <w:t>Location: Holiday Inn</w:t>
            </w:r>
          </w:p>
          <w:p w14:paraId="6340504A" w14:textId="0F286C75" w:rsidR="00C14B78" w:rsidRPr="00C776A8" w:rsidRDefault="00C14B78" w:rsidP="00AB0DE2">
            <w:pPr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>Dome Area</w:t>
            </w:r>
          </w:p>
        </w:tc>
        <w:tc>
          <w:tcPr>
            <w:tcW w:w="12443" w:type="dxa"/>
            <w:gridSpan w:val="4"/>
            <w:tcBorders>
              <w:left w:val="single" w:sz="4" w:space="0" w:color="FFFFFF" w:themeColor="background1"/>
            </w:tcBorders>
          </w:tcPr>
          <w:p w14:paraId="25DEFA35" w14:textId="78F134FE" w:rsidR="008014C7" w:rsidRPr="002F4307" w:rsidRDefault="008014C7" w:rsidP="00C93B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2F4307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Tribal Student and Professional Mixer and Poster Session</w:t>
            </w:r>
          </w:p>
          <w:p w14:paraId="662E2CDE" w14:textId="5A22ACC8" w:rsidR="008014C7" w:rsidRDefault="008014C7" w:rsidP="00C93BD8">
            <w:pPr>
              <w:spacing w:line="276" w:lineRule="auto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E93D57">
              <w:rPr>
                <w:rFonts w:ascii="Calibri Light" w:hAnsi="Calibri Light" w:cs="Calibri Light"/>
                <w:b/>
                <w:bCs/>
                <w:i/>
                <w:iCs/>
              </w:rPr>
              <w:t>Coordinator:</w:t>
            </w:r>
            <w:r>
              <w:rPr>
                <w:rFonts w:ascii="Calibri Light" w:hAnsi="Calibri Light" w:cs="Calibri Light"/>
                <w:i/>
                <w:iCs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 Ashley Mueller, Education Coordinator – NAFWS</w:t>
            </w:r>
          </w:p>
          <w:p w14:paraId="687DC043" w14:textId="3B45BBA2" w:rsidR="00DD0712" w:rsidRDefault="00DD0712" w:rsidP="00C93BD8">
            <w:pPr>
              <w:spacing w:line="276" w:lineRule="auto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71377E">
              <w:rPr>
                <w:rFonts w:ascii="Calibri Light" w:hAnsi="Calibri Light" w:cs="Calibri Light"/>
              </w:rPr>
              <w:t>Holiday Day Inn Riverton, 900 E Sunset Dr, Riverton, WY 82501</w:t>
            </w:r>
          </w:p>
          <w:p w14:paraId="139B2DCE" w14:textId="09F91BD2" w:rsidR="008014C7" w:rsidRPr="00050E3F" w:rsidRDefault="008014C7" w:rsidP="00C93B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*</w:t>
            </w:r>
            <w:r w:rsidR="001D7CB5">
              <w:rPr>
                <w:rFonts w:ascii="Calibri Light" w:hAnsi="Calibri Light" w:cs="Calibri Light"/>
              </w:rPr>
              <w:t>Refreshments</w:t>
            </w:r>
            <w:r>
              <w:rPr>
                <w:rFonts w:ascii="Calibri Light" w:hAnsi="Calibri Light" w:cs="Calibri Light"/>
              </w:rPr>
              <w:t xml:space="preserve"> will be served</w:t>
            </w:r>
          </w:p>
        </w:tc>
      </w:tr>
    </w:tbl>
    <w:p w14:paraId="0AEBA20C" w14:textId="692769CA" w:rsidR="000205C3" w:rsidRPr="00907D0C" w:rsidRDefault="00F02F61">
      <w:pPr>
        <w:rPr>
          <w:rFonts w:ascii="Calibri Light" w:eastAsiaTheme="majorEastAsia" w:hAnsi="Calibri Light" w:cs="Calibri Light"/>
          <w:b/>
          <w:bCs/>
          <w:sz w:val="10"/>
          <w:szCs w:val="8"/>
        </w:rPr>
      </w:pPr>
      <w:r>
        <w:rPr>
          <w:rFonts w:ascii="Calibri Light" w:eastAsiaTheme="majorEastAsia" w:hAnsi="Calibri Light" w:cs="Calibri Light"/>
          <w:b/>
          <w:bCs/>
          <w:sz w:val="10"/>
          <w:szCs w:val="8"/>
        </w:rPr>
        <w:br w:type="textWrapping" w:clear="all"/>
      </w:r>
    </w:p>
    <w:tbl>
      <w:tblPr>
        <w:tblStyle w:val="PlainTable41"/>
        <w:tblW w:w="13680" w:type="dxa"/>
        <w:tblLook w:val="04A0" w:firstRow="1" w:lastRow="0" w:firstColumn="1" w:lastColumn="0" w:noHBand="0" w:noVBand="1"/>
      </w:tblPr>
      <w:tblGrid>
        <w:gridCol w:w="3330"/>
        <w:gridCol w:w="10350"/>
      </w:tblGrid>
      <w:tr w:rsidR="00EA0AD4" w14:paraId="4CD80C23" w14:textId="77777777" w:rsidTr="004A23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0" w:type="dxa"/>
            <w:gridSpan w:val="2"/>
          </w:tcPr>
          <w:p w14:paraId="149FADB7" w14:textId="057748EF" w:rsidR="00EA0AD4" w:rsidRPr="00CE5387" w:rsidRDefault="00EA0AD4" w:rsidP="00EA0AD4">
            <w:pPr>
              <w:pStyle w:val="Heading1"/>
              <w:spacing w:before="0"/>
              <w:jc w:val="both"/>
              <w:rPr>
                <w:rFonts w:ascii="Calibri Light" w:hAnsi="Calibri Light" w:cs="Calibri Light"/>
                <w:b w:val="0"/>
                <w:bCs w:val="0"/>
                <w:color w:val="76923C" w:themeColor="accent3" w:themeShade="BF"/>
                <w:sz w:val="28"/>
                <w:szCs w:val="24"/>
              </w:rPr>
            </w:pPr>
            <w:r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 xml:space="preserve">Thursday, </w:t>
            </w:r>
            <w:r w:rsidR="00926A58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May 1</w:t>
            </w:r>
            <w:r w:rsidR="00C404BF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5</w:t>
            </w:r>
            <w:r w:rsidR="00926A58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, 202</w:t>
            </w:r>
            <w:r w:rsidR="00C404BF" w:rsidRPr="007D7E3F">
              <w:rPr>
                <w:rFonts w:ascii="Calibri Light" w:hAnsi="Calibri Light" w:cs="Calibri Light"/>
                <w:color w:val="984806" w:themeColor="accent6" w:themeShade="80"/>
                <w:sz w:val="36"/>
              </w:rPr>
              <w:t>5</w:t>
            </w:r>
          </w:p>
        </w:tc>
      </w:tr>
      <w:tr w:rsidR="00C93E12" w14:paraId="3756E04F" w14:textId="77777777" w:rsidTr="004A2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40696640" w14:textId="057A1511" w:rsidR="00C865CE" w:rsidRPr="00C776A8" w:rsidRDefault="00C865CE" w:rsidP="00BD3941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C776A8">
              <w:rPr>
                <w:rFonts w:ascii="Calibri Light" w:hAnsi="Calibri Light" w:cs="Calibri Light"/>
              </w:rPr>
              <w:t>6:</w:t>
            </w:r>
            <w:r w:rsidR="00655696" w:rsidRPr="00C776A8">
              <w:rPr>
                <w:rFonts w:ascii="Calibri Light" w:hAnsi="Calibri Light" w:cs="Calibri Light"/>
              </w:rPr>
              <w:t>45</w:t>
            </w:r>
            <w:r w:rsidR="00B71133" w:rsidRPr="00C776A8">
              <w:rPr>
                <w:rFonts w:ascii="Calibri Light" w:hAnsi="Calibri Light" w:cs="Calibri Light"/>
              </w:rPr>
              <w:t xml:space="preserve"> </w:t>
            </w:r>
            <w:r w:rsidRPr="00C776A8">
              <w:rPr>
                <w:rFonts w:ascii="Calibri Light" w:hAnsi="Calibri Light" w:cs="Calibri Light"/>
              </w:rPr>
              <w:t>a</w:t>
            </w:r>
            <w:r w:rsidR="00E21100" w:rsidRPr="00C776A8">
              <w:rPr>
                <w:rFonts w:ascii="Calibri Light" w:hAnsi="Calibri Light" w:cs="Calibri Light"/>
              </w:rPr>
              <w:t>.</w:t>
            </w:r>
            <w:r w:rsidRPr="00C776A8">
              <w:rPr>
                <w:rFonts w:ascii="Calibri Light" w:hAnsi="Calibri Light" w:cs="Calibri Light"/>
              </w:rPr>
              <w:t>m</w:t>
            </w:r>
            <w:r w:rsidR="00E21100" w:rsidRPr="00C776A8">
              <w:rPr>
                <w:rFonts w:ascii="Calibri Light" w:hAnsi="Calibri Light" w:cs="Calibri Light"/>
              </w:rPr>
              <w:t>.</w:t>
            </w:r>
            <w:r w:rsidRPr="00C776A8">
              <w:rPr>
                <w:rFonts w:ascii="Calibri Light" w:hAnsi="Calibri Light" w:cs="Calibri Light"/>
              </w:rPr>
              <w:t xml:space="preserve"> – </w:t>
            </w:r>
            <w:r w:rsidR="00655696" w:rsidRPr="00C776A8">
              <w:rPr>
                <w:rFonts w:ascii="Calibri Light" w:hAnsi="Calibri Light" w:cs="Calibri Light"/>
              </w:rPr>
              <w:t>8</w:t>
            </w:r>
            <w:r w:rsidRPr="00C776A8">
              <w:rPr>
                <w:rFonts w:ascii="Calibri Light" w:hAnsi="Calibri Light" w:cs="Calibri Light"/>
              </w:rPr>
              <w:t>:30 a</w:t>
            </w:r>
            <w:r w:rsidR="00E21100" w:rsidRPr="00C776A8">
              <w:rPr>
                <w:rFonts w:ascii="Calibri Light" w:hAnsi="Calibri Light" w:cs="Calibri Light"/>
              </w:rPr>
              <w:t>.</w:t>
            </w:r>
            <w:r w:rsidRPr="00C776A8">
              <w:rPr>
                <w:rFonts w:ascii="Calibri Light" w:hAnsi="Calibri Light" w:cs="Calibri Light"/>
              </w:rPr>
              <w:t>m</w:t>
            </w:r>
            <w:r w:rsidR="00E21100" w:rsidRPr="00C776A8">
              <w:rPr>
                <w:rFonts w:ascii="Calibri Light" w:hAnsi="Calibri Light" w:cs="Calibri Light"/>
              </w:rPr>
              <w:t>.</w:t>
            </w:r>
          </w:p>
          <w:p w14:paraId="5B097E44" w14:textId="77777777" w:rsidR="00FC761E" w:rsidRPr="00C776A8" w:rsidRDefault="00C865CE" w:rsidP="00AD79B5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C776A8">
              <w:rPr>
                <w:rFonts w:ascii="Calibri Light" w:hAnsi="Calibri Light" w:cs="Calibri Light"/>
                <w:b w:val="0"/>
                <w:bCs w:val="0"/>
              </w:rPr>
              <w:t>Location:</w:t>
            </w:r>
          </w:p>
          <w:p w14:paraId="7668B961" w14:textId="48333AFA" w:rsidR="00345F36" w:rsidRPr="00C776A8" w:rsidRDefault="00FC761E" w:rsidP="00AD79B5">
            <w:pPr>
              <w:rPr>
                <w:rFonts w:ascii="Calibri Light" w:hAnsi="Calibri Light" w:cs="Calibri Light"/>
              </w:rPr>
            </w:pPr>
            <w:r w:rsidRPr="00C776A8">
              <w:rPr>
                <w:rFonts w:ascii="Calibri Light" w:hAnsi="Calibri Light" w:cs="Calibri Light"/>
                <w:b w:val="0"/>
                <w:bCs w:val="0"/>
              </w:rPr>
              <w:t>Starting Line</w:t>
            </w:r>
            <w:r w:rsidRPr="00C776A8">
              <w:rPr>
                <w:rFonts w:ascii="Calibri Light" w:hAnsi="Calibri Light" w:cs="Calibri Light"/>
              </w:rPr>
              <w:t xml:space="preserve"> </w:t>
            </w:r>
            <w:r w:rsidR="00655696" w:rsidRPr="00C776A8">
              <w:rPr>
                <w:rFonts w:ascii="Calibri Light" w:hAnsi="Calibri Light" w:cs="Calibri Light"/>
              </w:rPr>
              <w:t>–</w:t>
            </w:r>
            <w:r w:rsidRPr="00C776A8">
              <w:rPr>
                <w:rFonts w:ascii="Calibri Light" w:hAnsi="Calibri Light" w:cs="Calibri Light"/>
              </w:rPr>
              <w:t xml:space="preserve"> </w:t>
            </w:r>
          </w:p>
          <w:p w14:paraId="14ADE0A3" w14:textId="2DFDC0D4" w:rsidR="00FF5CD9" w:rsidRPr="00C776A8" w:rsidRDefault="00FF5CD9" w:rsidP="00AD79B5">
            <w:pPr>
              <w:rPr>
                <w:rFonts w:ascii="Calibri Light" w:hAnsi="Calibri Light" w:cs="Calibri Light"/>
              </w:rPr>
            </w:pPr>
          </w:p>
        </w:tc>
        <w:tc>
          <w:tcPr>
            <w:tcW w:w="10350" w:type="dxa"/>
            <w:vAlign w:val="center"/>
          </w:tcPr>
          <w:p w14:paraId="2A9734DA" w14:textId="6FD2E4FD" w:rsidR="00320250" w:rsidRPr="00F5517B" w:rsidRDefault="001E2698" w:rsidP="001C11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F551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5K </w:t>
            </w:r>
            <w:r w:rsidR="009502BA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Buffalo Stampede </w:t>
            </w:r>
            <w:r w:rsidR="007D7E3F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Fun Run</w:t>
            </w:r>
            <w:r w:rsidR="00853FB5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&amp; Walk</w:t>
            </w:r>
          </w:p>
          <w:p w14:paraId="0FFFBF0E" w14:textId="31FBAB0A" w:rsidR="00C93E12" w:rsidRPr="004B4F92" w:rsidRDefault="00320250" w:rsidP="008E2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E93D57">
              <w:rPr>
                <w:rFonts w:ascii="Calibri Light" w:hAnsi="Calibri Light" w:cs="Calibri Light"/>
                <w:b/>
                <w:bCs/>
                <w:i/>
                <w:iCs/>
              </w:rPr>
              <w:t>Coordinator</w:t>
            </w:r>
            <w:r w:rsidR="004B4F92" w:rsidRPr="00E93D57">
              <w:rPr>
                <w:rFonts w:ascii="Calibri Light" w:hAnsi="Calibri Light" w:cs="Calibri Light"/>
                <w:b/>
                <w:bCs/>
                <w:i/>
                <w:iCs/>
              </w:rPr>
              <w:t>s</w:t>
            </w:r>
            <w:r w:rsidRPr="00E93D57">
              <w:rPr>
                <w:rFonts w:ascii="Calibri Light" w:hAnsi="Calibri Light" w:cs="Calibri Light"/>
                <w:b/>
                <w:bCs/>
                <w:i/>
                <w:iCs/>
              </w:rPr>
              <w:t>:</w:t>
            </w:r>
            <w:r>
              <w:rPr>
                <w:rFonts w:ascii="Calibri Light" w:hAnsi="Calibri Light" w:cs="Calibri Light"/>
                <w:i/>
                <w:iCs/>
              </w:rPr>
              <w:t xml:space="preserve">  </w:t>
            </w:r>
            <w:r w:rsidR="004B4F92">
              <w:rPr>
                <w:rFonts w:ascii="Calibri Light" w:hAnsi="Calibri Light" w:cs="Calibri Light"/>
              </w:rPr>
              <w:t>Thomas Hafen</w:t>
            </w:r>
            <w:r w:rsidR="00BA44BD">
              <w:rPr>
                <w:rFonts w:ascii="Calibri Light" w:hAnsi="Calibri Light" w:cs="Calibri Light"/>
              </w:rPr>
              <w:t>, Invasive Species Technician - NAFWS</w:t>
            </w:r>
            <w:r w:rsidR="004B4F92">
              <w:rPr>
                <w:rFonts w:ascii="Calibri Light" w:hAnsi="Calibri Light" w:cs="Calibri Light"/>
              </w:rPr>
              <w:t xml:space="preserve"> &amp; Katie Schultz</w:t>
            </w:r>
            <w:r w:rsidR="00BA44BD">
              <w:rPr>
                <w:rFonts w:ascii="Calibri Light" w:hAnsi="Calibri Light" w:cs="Calibri Light"/>
              </w:rPr>
              <w:t xml:space="preserve">, </w:t>
            </w:r>
            <w:r w:rsidR="1DE0AC2A" w:rsidRPr="5650E6A6">
              <w:rPr>
                <w:rFonts w:ascii="Calibri Light" w:hAnsi="Calibri Light" w:cs="Calibri Light"/>
              </w:rPr>
              <w:t>Grants</w:t>
            </w:r>
            <w:r w:rsidR="00BA44BD">
              <w:rPr>
                <w:rFonts w:ascii="Calibri Light" w:hAnsi="Calibri Light" w:cs="Calibri Light"/>
              </w:rPr>
              <w:t xml:space="preserve"> </w:t>
            </w:r>
            <w:r w:rsidR="009935AC">
              <w:rPr>
                <w:rFonts w:ascii="Calibri Light" w:hAnsi="Calibri Light" w:cs="Calibri Light"/>
              </w:rPr>
              <w:t xml:space="preserve">Field </w:t>
            </w:r>
            <w:r w:rsidR="00BA44BD">
              <w:rPr>
                <w:rFonts w:ascii="Calibri Light" w:hAnsi="Calibri Light" w:cs="Calibri Light"/>
              </w:rPr>
              <w:t>Liaison</w:t>
            </w:r>
            <w:r w:rsidR="00FF00A4">
              <w:rPr>
                <w:rFonts w:ascii="Calibri Light" w:hAnsi="Calibri Light" w:cs="Calibri Light"/>
              </w:rPr>
              <w:t xml:space="preserve"> – </w:t>
            </w:r>
            <w:r w:rsidR="004B4F92">
              <w:rPr>
                <w:rFonts w:ascii="Calibri Light" w:hAnsi="Calibri Light" w:cs="Calibri Light"/>
              </w:rPr>
              <w:t>NAFWS</w:t>
            </w:r>
          </w:p>
          <w:p w14:paraId="345943BB" w14:textId="30C8529D" w:rsidR="006D767B" w:rsidRPr="005E2011" w:rsidRDefault="00445383" w:rsidP="008E2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5E2011">
              <w:rPr>
                <w:rFonts w:ascii="Calibri Light" w:hAnsi="Calibri Light" w:cs="Calibri Light"/>
                <w:i/>
                <w:iCs/>
              </w:rPr>
              <w:t>Instructions:</w:t>
            </w:r>
          </w:p>
          <w:p w14:paraId="04B61D9E" w14:textId="70AE577C" w:rsidR="006D767B" w:rsidRDefault="006D767B" w:rsidP="008E2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>
              <w:rPr>
                <w:rFonts w:ascii="Calibri Light" w:hAnsi="Calibri Light" w:cs="Calibri Light"/>
                <w:i/>
                <w:iCs/>
              </w:rPr>
              <w:t xml:space="preserve">Pre-registrants receive race packet </w:t>
            </w:r>
            <w:r w:rsidR="002F233B">
              <w:rPr>
                <w:rFonts w:ascii="Calibri Light" w:hAnsi="Calibri Light" w:cs="Calibri Light"/>
                <w:i/>
                <w:iCs/>
              </w:rPr>
              <w:t>near</w:t>
            </w:r>
            <w:r>
              <w:rPr>
                <w:rFonts w:ascii="Calibri Light" w:hAnsi="Calibri Light" w:cs="Calibri Light"/>
                <w:i/>
                <w:iCs/>
              </w:rPr>
              <w:t xml:space="preserve"> the registration desk. On-site registration at conference registration desk.</w:t>
            </w:r>
          </w:p>
          <w:p w14:paraId="074D2FCB" w14:textId="77777777" w:rsidR="003E4D31" w:rsidRDefault="006D767B" w:rsidP="008E2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>
              <w:rPr>
                <w:rFonts w:ascii="Calibri Light" w:hAnsi="Calibri Light" w:cs="Calibri Light"/>
                <w:i/>
                <w:iCs/>
              </w:rPr>
              <w:t>Safety Briefing at</w:t>
            </w:r>
            <w:r w:rsidR="00D20593">
              <w:rPr>
                <w:rFonts w:ascii="Calibri Light" w:hAnsi="Calibri Light" w:cs="Calibri Light"/>
                <w:i/>
                <w:iCs/>
              </w:rPr>
              <w:t xml:space="preserve"> 6:50</w:t>
            </w:r>
            <w:r w:rsidR="00F57AB9">
              <w:rPr>
                <w:rFonts w:ascii="Calibri Light" w:hAnsi="Calibri Light" w:cs="Calibri Light"/>
                <w:i/>
                <w:iCs/>
              </w:rPr>
              <w:t xml:space="preserve"> a.m.</w:t>
            </w:r>
            <w:r>
              <w:rPr>
                <w:rFonts w:ascii="Calibri Light" w:hAnsi="Calibri Light" w:cs="Calibri Light"/>
                <w:i/>
                <w:iCs/>
              </w:rPr>
              <w:t xml:space="preserve"> | Race Starts at</w:t>
            </w:r>
            <w:r w:rsidR="00F57AB9">
              <w:rPr>
                <w:rFonts w:ascii="Calibri Light" w:hAnsi="Calibri Light" w:cs="Calibri Light"/>
                <w:i/>
                <w:iCs/>
              </w:rPr>
              <w:t xml:space="preserve"> 7:00 a.m.</w:t>
            </w:r>
          </w:p>
          <w:p w14:paraId="6D8F8E66" w14:textId="3C413304" w:rsidR="001C115F" w:rsidRPr="00553C61" w:rsidRDefault="001C115F" w:rsidP="008E2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</w:p>
        </w:tc>
      </w:tr>
      <w:tr w:rsidR="00CD1017" w14:paraId="18B82607" w14:textId="77777777" w:rsidTr="004A23F0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2AA66780" w14:textId="244571BC" w:rsidR="00CD1017" w:rsidRPr="00C776A8" w:rsidRDefault="00CD1017" w:rsidP="00CD1017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C776A8">
              <w:rPr>
                <w:rFonts w:ascii="Calibri Light" w:hAnsi="Calibri Light" w:cs="Calibri Light"/>
              </w:rPr>
              <w:t>9:</w:t>
            </w:r>
            <w:r w:rsidR="001015BF">
              <w:rPr>
                <w:rFonts w:ascii="Calibri Light" w:hAnsi="Calibri Light" w:cs="Calibri Light"/>
              </w:rPr>
              <w:t>3</w:t>
            </w:r>
            <w:r w:rsidRPr="00C776A8">
              <w:rPr>
                <w:rFonts w:ascii="Calibri Light" w:hAnsi="Calibri Light" w:cs="Calibri Light"/>
              </w:rPr>
              <w:t>0 a.m. – 5:00 p.m.</w:t>
            </w:r>
          </w:p>
          <w:p w14:paraId="3CEFB590" w14:textId="093D4BDE" w:rsidR="00CD1017" w:rsidRPr="00C776A8" w:rsidRDefault="00CD1017" w:rsidP="00CD1017">
            <w:pPr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10350" w:type="dxa"/>
          </w:tcPr>
          <w:p w14:paraId="1C5EA596" w14:textId="527E9C41" w:rsidR="00CD1017" w:rsidRDefault="00CD1017" w:rsidP="00BD3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commentRangeStart w:id="8"/>
            <w:r w:rsidRPr="00707148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Natural Resources Tours: </w:t>
            </w:r>
          </w:p>
          <w:p w14:paraId="08BF9C07" w14:textId="0590BC43" w:rsidR="00CD1017" w:rsidRDefault="00E93D57" w:rsidP="00442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="00CD1017" w:rsidRPr="00E93D57">
              <w:rPr>
                <w:rFonts w:ascii="Calibri Light" w:hAnsi="Calibri Light" w:cs="Calibri Light"/>
                <w:b/>
                <w:bCs/>
                <w:i/>
                <w:iCs/>
              </w:rPr>
              <w:t>Coordinators</w:t>
            </w:r>
            <w:r w:rsidR="00CD1017" w:rsidRPr="00E93D57">
              <w:rPr>
                <w:rFonts w:ascii="Calibri Light" w:hAnsi="Calibri Light" w:cs="Calibri Light"/>
                <w:b/>
                <w:bCs/>
              </w:rPr>
              <w:t>:</w:t>
            </w:r>
            <w:r w:rsidR="00CD1017" w:rsidRPr="001940EC">
              <w:rPr>
                <w:rFonts w:ascii="Calibri Light" w:hAnsi="Calibri Light" w:cs="Calibri Light"/>
                <w:b/>
                <w:bCs/>
              </w:rPr>
              <w:t xml:space="preserve"> </w:t>
            </w:r>
            <w:r w:rsidR="00CF3D47" w:rsidRPr="00CF3D47">
              <w:rPr>
                <w:rFonts w:ascii="Calibri Light" w:hAnsi="Calibri Light" w:cs="Calibri Light"/>
              </w:rPr>
              <w:t xml:space="preserve">Wilma Wagon, </w:t>
            </w:r>
            <w:r w:rsidR="00CF3D47">
              <w:rPr>
                <w:rFonts w:ascii="Calibri Light" w:hAnsi="Calibri Light" w:cs="Calibri Light"/>
              </w:rPr>
              <w:t>Wind River Fish &amp; Game</w:t>
            </w:r>
          </w:p>
          <w:p w14:paraId="6D37ADC5" w14:textId="1A2081B5" w:rsidR="00740FE5" w:rsidRDefault="00E93D57" w:rsidP="001878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    </w:t>
            </w:r>
            <w:r w:rsidR="00740FE5" w:rsidRPr="00E93D57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Instructions: </w:t>
            </w:r>
            <w:r w:rsidR="00187839" w:rsidRPr="002F233B">
              <w:rPr>
                <w:rFonts w:ascii="Calibri Light" w:hAnsi="Calibri Light" w:cs="Calibri Light"/>
              </w:rPr>
              <w:t>TBA</w:t>
            </w:r>
            <w:commentRangeEnd w:id="8"/>
            <w:r w:rsidR="000F0292">
              <w:rPr>
                <w:rStyle w:val="CommentReference"/>
              </w:rPr>
              <w:commentReference w:id="8"/>
            </w:r>
            <w:r w:rsidR="00485232">
              <w:rPr>
                <w:rFonts w:ascii="Calibri Light" w:hAnsi="Calibri Light" w:cs="Calibri Light"/>
              </w:rPr>
              <w:t xml:space="preserve"> Meet in Lobby at </w:t>
            </w:r>
            <w:r w:rsidR="001015BF">
              <w:rPr>
                <w:rFonts w:ascii="Calibri Light" w:hAnsi="Calibri Light" w:cs="Calibri Light"/>
              </w:rPr>
              <w:t>9</w:t>
            </w:r>
            <w:r w:rsidR="00485232">
              <w:rPr>
                <w:rFonts w:ascii="Calibri Light" w:hAnsi="Calibri Light" w:cs="Calibri Light"/>
              </w:rPr>
              <w:t>:</w:t>
            </w:r>
            <w:r w:rsidR="001015BF">
              <w:rPr>
                <w:rFonts w:ascii="Calibri Light" w:hAnsi="Calibri Light" w:cs="Calibri Light"/>
              </w:rPr>
              <w:t>20</w:t>
            </w:r>
            <w:r w:rsidR="00485232">
              <w:rPr>
                <w:rFonts w:ascii="Calibri Light" w:hAnsi="Calibri Light" w:cs="Calibri Light"/>
              </w:rPr>
              <w:t xml:space="preserve"> a.m., Depart by 9:</w:t>
            </w:r>
            <w:r w:rsidR="005023F6">
              <w:rPr>
                <w:rFonts w:ascii="Calibri Light" w:hAnsi="Calibri Light" w:cs="Calibri Light"/>
              </w:rPr>
              <w:t>3</w:t>
            </w:r>
            <w:r w:rsidR="00485232">
              <w:rPr>
                <w:rFonts w:ascii="Calibri Light" w:hAnsi="Calibri Light" w:cs="Calibri Light"/>
              </w:rPr>
              <w:t>0 a.m.</w:t>
            </w:r>
          </w:p>
          <w:p w14:paraId="3EB9D789" w14:textId="2B149C1D" w:rsidR="38907112" w:rsidRDefault="38907112" w:rsidP="01A141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i/>
              </w:rPr>
            </w:pPr>
            <w:r w:rsidRPr="150C8631">
              <w:rPr>
                <w:rFonts w:ascii="Calibri Light" w:hAnsi="Calibri Light" w:cs="Calibri Light"/>
                <w:b/>
                <w:bCs/>
                <w:i/>
                <w:iCs/>
              </w:rPr>
              <w:t>Tours:</w:t>
            </w:r>
            <w:r w:rsidR="723B7ED1" w:rsidRPr="150C8631">
              <w:rPr>
                <w:rFonts w:ascii="Calibri Light" w:hAnsi="Calibri Light" w:cs="Calibri Light"/>
                <w:b/>
                <w:bCs/>
                <w:i/>
                <w:iCs/>
              </w:rPr>
              <w:t xml:space="preserve"> See our website for full </w:t>
            </w:r>
            <w:r w:rsidR="723B7ED1" w:rsidRPr="151217FF">
              <w:rPr>
                <w:rFonts w:ascii="Calibri Light" w:hAnsi="Calibri Light" w:cs="Calibri Light"/>
                <w:b/>
                <w:bCs/>
                <w:i/>
                <w:iCs/>
              </w:rPr>
              <w:t>descriptions</w:t>
            </w:r>
          </w:p>
          <w:p w14:paraId="01C2BA4E" w14:textId="6FBDBFD6" w:rsidR="196D050F" w:rsidRDefault="2062A7BD" w:rsidP="00483233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51631A44">
              <w:rPr>
                <w:rFonts w:ascii="Calibri Light" w:hAnsi="Calibri Light" w:cs="Calibri Light"/>
              </w:rPr>
              <w:t>Wind River Canyon/ Boysen Peak</w:t>
            </w:r>
            <w:r w:rsidRPr="33B53588">
              <w:rPr>
                <w:rFonts w:ascii="Calibri Light" w:hAnsi="Calibri Light" w:cs="Calibri Light"/>
              </w:rPr>
              <w:t>-</w:t>
            </w:r>
            <w:r w:rsidRPr="72EB8BF0">
              <w:rPr>
                <w:rFonts w:ascii="Calibri Light" w:hAnsi="Calibri Light" w:cs="Calibri Light"/>
              </w:rPr>
              <w:t xml:space="preserve"> </w:t>
            </w:r>
            <w:r w:rsidR="6B3AF675" w:rsidRPr="0CCCF993">
              <w:rPr>
                <w:rFonts w:ascii="Calibri Light" w:hAnsi="Calibri Light" w:cs="Calibri Light"/>
              </w:rPr>
              <w:t>Fisheries,</w:t>
            </w:r>
            <w:r w:rsidR="6B3AF675" w:rsidRPr="0C7CC11F">
              <w:rPr>
                <w:rFonts w:ascii="Calibri Light" w:hAnsi="Calibri Light" w:cs="Calibri Light"/>
              </w:rPr>
              <w:t xml:space="preserve"> Tribal Outfitter, Scenic </w:t>
            </w:r>
            <w:r w:rsidR="6B3AF675" w:rsidRPr="4D7B9186">
              <w:rPr>
                <w:rFonts w:ascii="Calibri Light" w:hAnsi="Calibri Light" w:cs="Calibri Light"/>
              </w:rPr>
              <w:t>Views</w:t>
            </w:r>
          </w:p>
          <w:p w14:paraId="10FB5D16" w14:textId="3FBF229E" w:rsidR="51631A44" w:rsidRDefault="2062A7BD" w:rsidP="00483233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28396AF7">
              <w:rPr>
                <w:rFonts w:ascii="Calibri Light" w:hAnsi="Calibri Light" w:cs="Calibri Light"/>
              </w:rPr>
              <w:t>Diversion</w:t>
            </w:r>
            <w:r w:rsidRPr="68D7E237">
              <w:rPr>
                <w:rFonts w:ascii="Calibri Light" w:hAnsi="Calibri Light" w:cs="Calibri Light"/>
              </w:rPr>
              <w:t xml:space="preserve"> Dam/ Bull</w:t>
            </w:r>
            <w:r w:rsidRPr="28396AF7">
              <w:rPr>
                <w:rFonts w:ascii="Calibri Light" w:hAnsi="Calibri Light" w:cs="Calibri Light"/>
              </w:rPr>
              <w:t xml:space="preserve"> Lake</w:t>
            </w:r>
            <w:r w:rsidRPr="6715B267">
              <w:rPr>
                <w:rFonts w:ascii="Calibri Light" w:hAnsi="Calibri Light" w:cs="Calibri Light"/>
              </w:rPr>
              <w:t>-</w:t>
            </w:r>
            <w:r w:rsidRPr="2F469DB8">
              <w:rPr>
                <w:rFonts w:ascii="Calibri Light" w:hAnsi="Calibri Light" w:cs="Calibri Light"/>
              </w:rPr>
              <w:t xml:space="preserve"> Water </w:t>
            </w:r>
            <w:r w:rsidRPr="31DD9802">
              <w:rPr>
                <w:rFonts w:ascii="Calibri Light" w:hAnsi="Calibri Light" w:cs="Calibri Light"/>
              </w:rPr>
              <w:t>Management</w:t>
            </w:r>
            <w:r w:rsidRPr="2F469DB8">
              <w:rPr>
                <w:rFonts w:ascii="Calibri Light" w:hAnsi="Calibri Light" w:cs="Calibri Light"/>
              </w:rPr>
              <w:t>, Invasive Species</w:t>
            </w:r>
            <w:r w:rsidRPr="7CC7AABD">
              <w:rPr>
                <w:rFonts w:ascii="Calibri Light" w:hAnsi="Calibri Light" w:cs="Calibri Light"/>
              </w:rPr>
              <w:t xml:space="preserve">, </w:t>
            </w:r>
            <w:r w:rsidR="26F95305" w:rsidRPr="3DE321C7">
              <w:rPr>
                <w:rFonts w:ascii="Calibri Light" w:hAnsi="Calibri Light" w:cs="Calibri Light"/>
              </w:rPr>
              <w:t xml:space="preserve">and </w:t>
            </w:r>
            <w:r w:rsidRPr="3DE321C7">
              <w:rPr>
                <w:rFonts w:ascii="Calibri Light" w:hAnsi="Calibri Light" w:cs="Calibri Light"/>
              </w:rPr>
              <w:t>Fly</w:t>
            </w:r>
            <w:r w:rsidRPr="7CC7AABD">
              <w:rPr>
                <w:rFonts w:ascii="Calibri Light" w:hAnsi="Calibri Light" w:cs="Calibri Light"/>
              </w:rPr>
              <w:t xml:space="preserve"> </w:t>
            </w:r>
            <w:r w:rsidRPr="24886E33">
              <w:rPr>
                <w:rFonts w:ascii="Calibri Light" w:hAnsi="Calibri Light" w:cs="Calibri Light"/>
              </w:rPr>
              <w:t>Fishing</w:t>
            </w:r>
          </w:p>
          <w:p w14:paraId="5F61B1E2" w14:textId="1F54DA0F" w:rsidR="2062A7BD" w:rsidRDefault="2062A7BD" w:rsidP="00483233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55BDADF1">
              <w:rPr>
                <w:rFonts w:ascii="Calibri Light" w:hAnsi="Calibri Light" w:cs="Calibri Light"/>
              </w:rPr>
              <w:t xml:space="preserve">Red Rocks/ Dinwoody/ Washakie </w:t>
            </w:r>
            <w:r w:rsidRPr="48FFCA4A">
              <w:rPr>
                <w:rFonts w:ascii="Calibri Light" w:hAnsi="Calibri Light" w:cs="Calibri Light"/>
              </w:rPr>
              <w:t>Reservoir</w:t>
            </w:r>
            <w:r w:rsidR="07278F05" w:rsidRPr="151217FF">
              <w:rPr>
                <w:rFonts w:ascii="Calibri Light" w:hAnsi="Calibri Light" w:cs="Calibri Light"/>
              </w:rPr>
              <w:t>-</w:t>
            </w:r>
            <w:r w:rsidR="07278F05" w:rsidRPr="10ADBC94">
              <w:rPr>
                <w:rFonts w:ascii="Calibri Light" w:hAnsi="Calibri Light" w:cs="Calibri Light"/>
              </w:rPr>
              <w:t xml:space="preserve"> </w:t>
            </w:r>
            <w:r w:rsidR="07278F05" w:rsidRPr="1BD13912">
              <w:rPr>
                <w:rFonts w:ascii="Calibri Light" w:hAnsi="Calibri Light" w:cs="Calibri Light"/>
              </w:rPr>
              <w:t>Ungulate Habitat, History</w:t>
            </w:r>
            <w:r w:rsidR="07278F05" w:rsidRPr="1D10F09D">
              <w:rPr>
                <w:rFonts w:ascii="Calibri Light" w:hAnsi="Calibri Light" w:cs="Calibri Light"/>
              </w:rPr>
              <w:t>, Petroglyphs</w:t>
            </w:r>
          </w:p>
          <w:p w14:paraId="741610D6" w14:textId="2C5DB373" w:rsidR="2062A7BD" w:rsidRDefault="2062A7BD" w:rsidP="00483233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33B53588">
              <w:rPr>
                <w:rFonts w:ascii="Calibri Light" w:hAnsi="Calibri Light" w:cs="Calibri Light"/>
              </w:rPr>
              <w:t>Crow Creek</w:t>
            </w:r>
            <w:r w:rsidR="5811E0A0" w:rsidRPr="7AB8BC3A">
              <w:rPr>
                <w:rFonts w:ascii="Calibri Light" w:hAnsi="Calibri Light" w:cs="Calibri Light"/>
              </w:rPr>
              <w:t xml:space="preserve">- </w:t>
            </w:r>
            <w:r w:rsidR="5811E0A0" w:rsidRPr="26A3C06C">
              <w:rPr>
                <w:rFonts w:ascii="Calibri Light" w:hAnsi="Calibri Light" w:cs="Calibri Light"/>
                <w:b/>
              </w:rPr>
              <w:t>4wd required</w:t>
            </w:r>
            <w:r w:rsidR="5811E0A0" w:rsidRPr="26A3C06C">
              <w:rPr>
                <w:rFonts w:ascii="Calibri Light" w:hAnsi="Calibri Light" w:cs="Calibri Light"/>
                <w:b/>
                <w:bCs/>
              </w:rPr>
              <w:t xml:space="preserve">, </w:t>
            </w:r>
            <w:r w:rsidR="5811E0A0" w:rsidRPr="54817151">
              <w:rPr>
                <w:rFonts w:ascii="Calibri Light" w:hAnsi="Calibri Light" w:cs="Calibri Light"/>
              </w:rPr>
              <w:t xml:space="preserve">Migration </w:t>
            </w:r>
            <w:r w:rsidR="5811E0A0" w:rsidRPr="5BA83C4C">
              <w:rPr>
                <w:rFonts w:ascii="Calibri Light" w:hAnsi="Calibri Light" w:cs="Calibri Light"/>
              </w:rPr>
              <w:t xml:space="preserve">Pathways, </w:t>
            </w:r>
            <w:r w:rsidR="5811E0A0" w:rsidRPr="0A2C5DD2">
              <w:rPr>
                <w:rFonts w:ascii="Calibri Light" w:hAnsi="Calibri Light" w:cs="Calibri Light"/>
              </w:rPr>
              <w:t xml:space="preserve">GPS Collar </w:t>
            </w:r>
            <w:r w:rsidR="5811E0A0" w:rsidRPr="42BAF766">
              <w:rPr>
                <w:rFonts w:ascii="Calibri Light" w:hAnsi="Calibri Light" w:cs="Calibri Light"/>
              </w:rPr>
              <w:t>Retrieval</w:t>
            </w:r>
            <w:r w:rsidR="5811E0A0" w:rsidRPr="29DA2781">
              <w:rPr>
                <w:rFonts w:ascii="Calibri Light" w:hAnsi="Calibri Light" w:cs="Calibri Light"/>
              </w:rPr>
              <w:t>, Geology,</w:t>
            </w:r>
            <w:r w:rsidR="7C5A2949" w:rsidRPr="29DA2781">
              <w:rPr>
                <w:rFonts w:ascii="Calibri Light" w:hAnsi="Calibri Light" w:cs="Calibri Light"/>
              </w:rPr>
              <w:t xml:space="preserve"> </w:t>
            </w:r>
            <w:r w:rsidR="7C5A2949" w:rsidRPr="7626A277">
              <w:rPr>
                <w:rFonts w:ascii="Calibri Light" w:hAnsi="Calibri Light" w:cs="Calibri Light"/>
              </w:rPr>
              <w:t>Sand Dune Visit</w:t>
            </w:r>
          </w:p>
          <w:p w14:paraId="4830F1C6" w14:textId="2E4FB933" w:rsidR="001C115F" w:rsidRPr="00926A58" w:rsidRDefault="001C115F" w:rsidP="00155F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highlight w:val="yellow"/>
              </w:rPr>
            </w:pPr>
          </w:p>
        </w:tc>
      </w:tr>
      <w:tr w:rsidR="0077532C" w14:paraId="193E144D" w14:textId="77777777" w:rsidTr="004A2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6766B0F6" w14:textId="282C74F0" w:rsidR="0077532C" w:rsidRPr="00C776A8" w:rsidRDefault="0077532C" w:rsidP="00BD3941">
            <w:pPr>
              <w:rPr>
                <w:rFonts w:ascii="Calibri Light" w:hAnsi="Calibri Light" w:cs="Calibri Light"/>
                <w:b w:val="0"/>
                <w:bCs w:val="0"/>
              </w:rPr>
            </w:pPr>
            <w:r w:rsidRPr="00C776A8">
              <w:rPr>
                <w:rFonts w:ascii="Calibri Light" w:hAnsi="Calibri Light" w:cs="Calibri Light"/>
              </w:rPr>
              <w:t>6:</w:t>
            </w:r>
            <w:r w:rsidR="00F16219">
              <w:rPr>
                <w:rFonts w:ascii="Calibri Light" w:hAnsi="Calibri Light" w:cs="Calibri Light"/>
              </w:rPr>
              <w:t>3</w:t>
            </w:r>
            <w:r w:rsidRPr="00C776A8">
              <w:rPr>
                <w:rFonts w:ascii="Calibri Light" w:hAnsi="Calibri Light" w:cs="Calibri Light"/>
              </w:rPr>
              <w:t>0 p.m. – 9:30 p.m.</w:t>
            </w:r>
          </w:p>
          <w:p w14:paraId="45CBB544" w14:textId="748874F6" w:rsidR="0077532C" w:rsidRPr="00C776A8" w:rsidRDefault="0077532C" w:rsidP="00BD3941">
            <w:pPr>
              <w:rPr>
                <w:rFonts w:ascii="Calibri Light" w:hAnsi="Calibri Light" w:cs="Calibri Light"/>
              </w:rPr>
            </w:pPr>
            <w:r w:rsidRPr="00C776A8">
              <w:rPr>
                <w:rFonts w:ascii="Calibri Light" w:hAnsi="Calibri Light" w:cs="Calibri Light"/>
                <w:b w:val="0"/>
                <w:bCs w:val="0"/>
              </w:rPr>
              <w:t xml:space="preserve">Location: </w:t>
            </w:r>
            <w:r w:rsidR="00164AA7">
              <w:rPr>
                <w:rFonts w:ascii="Calibri Light" w:hAnsi="Calibri Light" w:cs="Calibri Light"/>
                <w:b w:val="0"/>
                <w:bCs w:val="0"/>
              </w:rPr>
              <w:t>B</w:t>
            </w:r>
            <w:r w:rsidR="0066210F">
              <w:rPr>
                <w:rFonts w:ascii="Calibri Light" w:hAnsi="Calibri Light" w:cs="Calibri Light"/>
                <w:b w:val="0"/>
                <w:bCs w:val="0"/>
              </w:rPr>
              <w:t>lue</w:t>
            </w:r>
            <w:r w:rsidR="00164AA7">
              <w:rPr>
                <w:rFonts w:ascii="Calibri Light" w:hAnsi="Calibri Light" w:cs="Calibri Light"/>
                <w:b w:val="0"/>
                <w:bCs w:val="0"/>
              </w:rPr>
              <w:t xml:space="preserve"> Sky</w:t>
            </w:r>
          </w:p>
        </w:tc>
        <w:tc>
          <w:tcPr>
            <w:tcW w:w="10350" w:type="dxa"/>
          </w:tcPr>
          <w:p w14:paraId="355073A1" w14:textId="372F3538" w:rsidR="0077532C" w:rsidRPr="00707148" w:rsidRDefault="0077532C" w:rsidP="00BD3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707148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BANQUET</w:t>
            </w:r>
          </w:p>
          <w:p w14:paraId="35846DE5" w14:textId="012F5E82" w:rsidR="00E139AF" w:rsidRPr="003A0266" w:rsidRDefault="00901C44" w:rsidP="00BD3941">
            <w:pPr>
              <w:ind w:left="1008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1D57B0">
              <w:rPr>
                <w:rFonts w:ascii="Calibri Light" w:hAnsi="Calibri Light" w:cs="Calibri Light"/>
                <w:i/>
                <w:iCs/>
              </w:rPr>
              <w:t xml:space="preserve">Master of Ceremony: </w:t>
            </w:r>
            <w:r w:rsidR="00040615">
              <w:rPr>
                <w:rFonts w:ascii="Calibri Light" w:hAnsi="Calibri Light" w:cs="Calibri Light"/>
                <w:i/>
                <w:iCs/>
              </w:rPr>
              <w:t>Mike LaVoie</w:t>
            </w:r>
            <w:r w:rsidR="006305F0">
              <w:rPr>
                <w:rFonts w:ascii="Calibri Light" w:hAnsi="Calibri Light" w:cs="Calibri Light"/>
                <w:i/>
                <w:iCs/>
              </w:rPr>
              <w:t>, NAFWS</w:t>
            </w:r>
            <w:r w:rsidR="0068710B">
              <w:rPr>
                <w:rFonts w:ascii="Calibri Light" w:hAnsi="Calibri Light" w:cs="Calibri Light"/>
                <w:i/>
                <w:iCs/>
              </w:rPr>
              <w:t xml:space="preserve"> Vice-</w:t>
            </w:r>
            <w:r w:rsidR="006305F0">
              <w:rPr>
                <w:rFonts w:ascii="Calibri Light" w:hAnsi="Calibri Light" w:cs="Calibri Light"/>
                <w:i/>
                <w:iCs/>
              </w:rPr>
              <w:t>Presi</w:t>
            </w:r>
            <w:r w:rsidR="00B45845">
              <w:rPr>
                <w:rFonts w:ascii="Calibri Light" w:hAnsi="Calibri Light" w:cs="Calibri Light"/>
                <w:i/>
                <w:iCs/>
              </w:rPr>
              <w:t xml:space="preserve">dent, </w:t>
            </w:r>
            <w:r w:rsidR="00040615">
              <w:rPr>
                <w:rFonts w:ascii="Calibri Light" w:hAnsi="Calibri Light" w:cs="Calibri Light"/>
                <w:i/>
                <w:iCs/>
              </w:rPr>
              <w:t>SE</w:t>
            </w:r>
            <w:r w:rsidR="00B45845">
              <w:rPr>
                <w:rFonts w:ascii="Calibri Light" w:hAnsi="Calibri Light" w:cs="Calibri Light"/>
                <w:i/>
                <w:iCs/>
              </w:rPr>
              <w:t xml:space="preserve"> Regional Director – NAFWS </w:t>
            </w:r>
          </w:p>
          <w:p w14:paraId="4AA33BE7" w14:textId="5352F221" w:rsidR="00901C44" w:rsidRPr="001D57B0" w:rsidRDefault="00901C44" w:rsidP="00BD3941">
            <w:pPr>
              <w:ind w:left="1008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1D57B0">
              <w:rPr>
                <w:rFonts w:ascii="Calibri Light" w:hAnsi="Calibri Light" w:cs="Calibri Light"/>
                <w:i/>
                <w:iCs/>
              </w:rPr>
              <w:t>Retire the Color</w:t>
            </w:r>
            <w:r w:rsidR="002E5A98" w:rsidRPr="001D57B0">
              <w:rPr>
                <w:rFonts w:ascii="Calibri Light" w:hAnsi="Calibri Light" w:cs="Calibri Light"/>
                <w:i/>
                <w:iCs/>
              </w:rPr>
              <w:t>s</w:t>
            </w:r>
          </w:p>
          <w:p w14:paraId="0EB62FF5" w14:textId="50BFC412" w:rsidR="00C7724B" w:rsidRPr="001D57B0" w:rsidRDefault="00E9330D" w:rsidP="00AE038D">
            <w:pPr>
              <w:ind w:left="1008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 w:rsidRPr="00ED044C">
              <w:rPr>
                <w:rFonts w:ascii="Calibri Light" w:hAnsi="Calibri Light" w:cs="Calibri Light"/>
                <w:i/>
                <w:iCs/>
              </w:rPr>
              <w:t>Invocation</w:t>
            </w:r>
            <w:r w:rsidR="00490647">
              <w:rPr>
                <w:rFonts w:ascii="Calibri Light" w:hAnsi="Calibri Light" w:cs="Calibri Light"/>
                <w:i/>
                <w:iCs/>
              </w:rPr>
              <w:t xml:space="preserve"> – </w:t>
            </w:r>
            <w:r w:rsidR="00490647" w:rsidRPr="00490647">
              <w:rPr>
                <w:rFonts w:ascii="Calibri Light" w:hAnsi="Calibri Light" w:cs="Calibri Light"/>
              </w:rPr>
              <w:t>Ivan Posey, Eastern Shoshone</w:t>
            </w:r>
          </w:p>
          <w:p w14:paraId="0151153A" w14:textId="0174EC06" w:rsidR="0077532C" w:rsidRPr="00B45845" w:rsidRDefault="00094FE0" w:rsidP="00BD3941">
            <w:pPr>
              <w:ind w:left="1008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i/>
                <w:iCs/>
              </w:rPr>
              <w:t xml:space="preserve">National </w:t>
            </w:r>
            <w:r w:rsidR="0077532C" w:rsidRPr="001D57B0">
              <w:rPr>
                <w:rFonts w:ascii="Calibri Light" w:hAnsi="Calibri Light" w:cs="Calibri Light"/>
                <w:i/>
                <w:iCs/>
              </w:rPr>
              <w:t xml:space="preserve">Award Announcements: </w:t>
            </w:r>
            <w:r w:rsidR="003A0266">
              <w:rPr>
                <w:rFonts w:ascii="Calibri Light" w:hAnsi="Calibri Light" w:cs="Calibri Light"/>
                <w:i/>
              </w:rPr>
              <w:t>Darren</w:t>
            </w:r>
            <w:r w:rsidR="003A0266">
              <w:rPr>
                <w:rFonts w:ascii="Calibri Light" w:hAnsi="Calibri Light" w:cs="Calibri Light"/>
              </w:rPr>
              <w:t xml:space="preserve"> Talayumptewa</w:t>
            </w:r>
            <w:r w:rsidR="00BA44BD">
              <w:rPr>
                <w:rFonts w:ascii="Calibri Light" w:hAnsi="Calibri Light" w:cs="Calibri Light"/>
              </w:rPr>
              <w:t xml:space="preserve">, </w:t>
            </w:r>
            <w:r w:rsidR="00BA44BD" w:rsidRPr="00B45845">
              <w:rPr>
                <w:rFonts w:ascii="Calibri Light" w:hAnsi="Calibri Light" w:cs="Calibri Light"/>
                <w:i/>
              </w:rPr>
              <w:t>SW Regional Director - NAFWS</w:t>
            </w:r>
          </w:p>
          <w:p w14:paraId="62836816" w14:textId="18BE5C6D" w:rsidR="00AD79B5" w:rsidRPr="001D57B0" w:rsidRDefault="00F430CD" w:rsidP="00BD3941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1D57B0">
              <w:rPr>
                <w:rFonts w:ascii="Calibri Light" w:hAnsi="Calibri Light" w:cs="Calibri Light"/>
              </w:rPr>
              <w:t xml:space="preserve">National Tribal </w:t>
            </w:r>
            <w:r w:rsidR="0091624E" w:rsidRPr="001D57B0">
              <w:rPr>
                <w:rFonts w:ascii="Calibri Light" w:hAnsi="Calibri Light" w:cs="Calibri Light"/>
              </w:rPr>
              <w:t xml:space="preserve">Student </w:t>
            </w:r>
            <w:r w:rsidRPr="001D57B0">
              <w:rPr>
                <w:rFonts w:ascii="Calibri Light" w:hAnsi="Calibri Light" w:cs="Calibri Light"/>
              </w:rPr>
              <w:t xml:space="preserve">Poster Session Awards </w:t>
            </w:r>
          </w:p>
          <w:p w14:paraId="028E8A21" w14:textId="54C73D28" w:rsidR="00AD79B5" w:rsidRDefault="00AD79B5" w:rsidP="00BD3941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Emerging Professional</w:t>
            </w:r>
            <w:r w:rsidR="00832965">
              <w:rPr>
                <w:rFonts w:ascii="Calibri Light" w:hAnsi="Calibri Light" w:cs="Calibri Light"/>
              </w:rPr>
              <w:t xml:space="preserve"> of the Year Award</w:t>
            </w:r>
          </w:p>
          <w:p w14:paraId="30AFC91A" w14:textId="77777777" w:rsidR="0077532C" w:rsidRPr="001D57B0" w:rsidRDefault="0077532C" w:rsidP="00BD3941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1D57B0">
              <w:rPr>
                <w:rFonts w:ascii="Calibri Light" w:hAnsi="Calibri Light" w:cs="Calibri Light"/>
              </w:rPr>
              <w:t>Biologist of the Year Award</w:t>
            </w:r>
          </w:p>
          <w:p w14:paraId="62C2AA05" w14:textId="77777777" w:rsidR="0077532C" w:rsidRPr="001D57B0" w:rsidRDefault="0077532C" w:rsidP="00BD3941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1D57B0">
              <w:rPr>
                <w:rFonts w:ascii="Calibri Light" w:hAnsi="Calibri Light" w:cs="Calibri Light"/>
              </w:rPr>
              <w:t>Chief Sealth Award</w:t>
            </w:r>
          </w:p>
          <w:p w14:paraId="753C4CD0" w14:textId="706E5E44" w:rsidR="00420E59" w:rsidRPr="001D57B0" w:rsidRDefault="00420E59" w:rsidP="00BD3941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CLEO of the Year</w:t>
            </w:r>
          </w:p>
          <w:p w14:paraId="61017385" w14:textId="77777777" w:rsidR="0077532C" w:rsidRPr="001D57B0" w:rsidRDefault="0077532C" w:rsidP="00BD3941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1D57B0">
              <w:rPr>
                <w:rFonts w:ascii="Calibri Light" w:hAnsi="Calibri Light" w:cs="Calibri Light"/>
              </w:rPr>
              <w:t>National Conservation Officer Shoot Team Awards</w:t>
            </w:r>
          </w:p>
          <w:p w14:paraId="40BBCF87" w14:textId="331B5A2E" w:rsidR="00094FE0" w:rsidRDefault="00094FE0" w:rsidP="00A800E2">
            <w:pPr>
              <w:ind w:left="1008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iCs/>
              </w:rPr>
            </w:pPr>
            <w:r>
              <w:rPr>
                <w:rFonts w:ascii="Calibri Light" w:hAnsi="Calibri Light" w:cs="Calibri Light"/>
                <w:i/>
                <w:iCs/>
              </w:rPr>
              <w:t xml:space="preserve">Great Plains Regional Award Announcements: </w:t>
            </w:r>
            <w:r w:rsidR="00284F88">
              <w:rPr>
                <w:rFonts w:ascii="Calibri Light" w:hAnsi="Calibri Light" w:cs="Calibri Light"/>
                <w:i/>
                <w:iCs/>
              </w:rPr>
              <w:t>Shaul Grassel, GP Regional Director - NAFWS</w:t>
            </w:r>
          </w:p>
          <w:p w14:paraId="21489584" w14:textId="79C61FB8" w:rsidR="007658E6" w:rsidRDefault="00A800E2" w:rsidP="00A800E2">
            <w:pPr>
              <w:ind w:left="1008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i/>
                <w:iCs/>
              </w:rPr>
              <w:t>S</w:t>
            </w:r>
            <w:r w:rsidR="0077532C" w:rsidRPr="001D57B0">
              <w:rPr>
                <w:rFonts w:ascii="Calibri Light" w:hAnsi="Calibri Light" w:cs="Calibri Light"/>
                <w:i/>
                <w:iCs/>
              </w:rPr>
              <w:t xml:space="preserve">ilent </w:t>
            </w:r>
            <w:r>
              <w:rPr>
                <w:rFonts w:ascii="Calibri Light" w:hAnsi="Calibri Light" w:cs="Calibri Light"/>
                <w:i/>
                <w:iCs/>
              </w:rPr>
              <w:t>A</w:t>
            </w:r>
            <w:r w:rsidR="0077532C" w:rsidRPr="001D57B0">
              <w:rPr>
                <w:rFonts w:ascii="Calibri Light" w:hAnsi="Calibri Light" w:cs="Calibri Light"/>
                <w:i/>
                <w:iCs/>
              </w:rPr>
              <w:t>uction</w:t>
            </w:r>
            <w:r w:rsidR="005B733B">
              <w:rPr>
                <w:rFonts w:ascii="Calibri Light" w:hAnsi="Calibri Light" w:cs="Calibri Light"/>
              </w:rPr>
              <w:t xml:space="preserve"> –</w:t>
            </w:r>
            <w:r w:rsidR="00B45845">
              <w:rPr>
                <w:rFonts w:ascii="Calibri Light" w:hAnsi="Calibri Light" w:cs="Calibri Light"/>
              </w:rPr>
              <w:t xml:space="preserve"> </w:t>
            </w:r>
          </w:p>
          <w:p w14:paraId="3C5A7A04" w14:textId="63AB9D8C" w:rsidR="007658E6" w:rsidRPr="007B5F44" w:rsidRDefault="00B45845" w:rsidP="007658E6">
            <w:pPr>
              <w:ind w:left="144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7B5F44">
              <w:rPr>
                <w:rFonts w:ascii="Calibri Light" w:hAnsi="Calibri Light" w:cs="Calibri Light"/>
              </w:rPr>
              <w:t>Benjamin Simpson</w:t>
            </w:r>
            <w:r w:rsidR="00CD0152" w:rsidRPr="007B5F44">
              <w:rPr>
                <w:rFonts w:ascii="Calibri Light" w:hAnsi="Calibri Light" w:cs="Calibri Light"/>
              </w:rPr>
              <w:t xml:space="preserve"> </w:t>
            </w:r>
            <w:r w:rsidR="00AA131F" w:rsidRPr="007B5F44">
              <w:rPr>
                <w:rFonts w:ascii="Calibri Light" w:hAnsi="Calibri Light" w:cs="Calibri Light"/>
              </w:rPr>
              <w:t>–</w:t>
            </w:r>
            <w:r w:rsidR="00CD0152" w:rsidRPr="007B5F44">
              <w:rPr>
                <w:rFonts w:ascii="Calibri Light" w:hAnsi="Calibri Light" w:cs="Calibri Light"/>
              </w:rPr>
              <w:t xml:space="preserve"> </w:t>
            </w:r>
            <w:r w:rsidR="00AA131F" w:rsidRPr="007B5F44">
              <w:rPr>
                <w:rFonts w:ascii="Calibri Light" w:hAnsi="Calibri Light" w:cs="Calibri Light"/>
              </w:rPr>
              <w:t>NE Regional Director</w:t>
            </w:r>
          </w:p>
          <w:p w14:paraId="1208141E" w14:textId="499D8DEC" w:rsidR="00065A4D" w:rsidRPr="007B5F44" w:rsidRDefault="00591C17" w:rsidP="007658E6">
            <w:pPr>
              <w:ind w:left="144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7B5F44">
              <w:rPr>
                <w:rFonts w:ascii="Calibri Light" w:hAnsi="Calibri Light" w:cs="Calibri Light"/>
              </w:rPr>
              <w:t>Michael Thompson – GP Regional Director</w:t>
            </w:r>
          </w:p>
          <w:p w14:paraId="32F5C2C7" w14:textId="49D93F1E" w:rsidR="00065A4D" w:rsidRDefault="00065A4D" w:rsidP="00A800E2">
            <w:pPr>
              <w:ind w:left="1008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</w:p>
        </w:tc>
      </w:tr>
    </w:tbl>
    <w:p w14:paraId="1536E157" w14:textId="55A62F69" w:rsidR="22C17AA1" w:rsidRDefault="22C17AA1">
      <w:r>
        <w:br w:type="page"/>
      </w:r>
    </w:p>
    <w:p w14:paraId="330935F3" w14:textId="31181A8E" w:rsidR="007A6C16" w:rsidRPr="007D7E3F" w:rsidRDefault="005E7FFD" w:rsidP="00094535">
      <w:pPr>
        <w:pStyle w:val="Heading1"/>
        <w:jc w:val="center"/>
        <w:rPr>
          <w:rFonts w:ascii="Calibri Light" w:hAnsi="Calibri Light" w:cs="Calibri Light"/>
          <w:b/>
          <w:bCs/>
          <w:color w:val="984806" w:themeColor="accent6" w:themeShade="80"/>
          <w:sz w:val="40"/>
          <w:szCs w:val="36"/>
        </w:rPr>
      </w:pPr>
      <w:r w:rsidRPr="007D7E3F">
        <w:rPr>
          <w:rFonts w:ascii="Calibri Light" w:hAnsi="Calibri Light" w:cs="Calibri Light"/>
          <w:b/>
          <w:bCs/>
          <w:color w:val="984806" w:themeColor="accent6" w:themeShade="80"/>
          <w:sz w:val="40"/>
          <w:szCs w:val="36"/>
        </w:rPr>
        <w:t>THANK YOU TO OUR SPONSORS:</w:t>
      </w:r>
    </w:p>
    <w:p w14:paraId="3106FCE5" w14:textId="67E83F5C" w:rsidR="00FA2E00" w:rsidRPr="007D7E3F" w:rsidRDefault="0064500C" w:rsidP="008D35C7">
      <w:pPr>
        <w:pStyle w:val="Heading1"/>
        <w:jc w:val="center"/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</w:pPr>
      <w:r w:rsidRPr="007D7E3F"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  <w:t>Platinum Sponsors</w:t>
      </w:r>
      <w:r w:rsidR="00446E91" w:rsidRPr="007D7E3F"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  <w:t xml:space="preserve"> </w:t>
      </w:r>
    </w:p>
    <w:p w14:paraId="11B705E6" w14:textId="77777777" w:rsidR="00094535" w:rsidRPr="00094535" w:rsidRDefault="00094535" w:rsidP="00094535"/>
    <w:p w14:paraId="108BA7C4" w14:textId="04C8CDB6" w:rsidR="00E35B5C" w:rsidRDefault="00E35B5C" w:rsidP="39200495">
      <w:pPr>
        <w:pStyle w:val="NormalWeb"/>
        <w:tabs>
          <w:tab w:val="center" w:pos="6840"/>
          <w:tab w:val="left" w:pos="12440"/>
        </w:tabs>
        <w:rPr>
          <w:rFonts w:eastAsia="Times New Roman" w:cs="Times New Roman"/>
        </w:rPr>
      </w:pPr>
      <w:r w:rsidRPr="00E35B5C">
        <w:rPr>
          <w:rFonts w:eastAsia="Times New Roman" w:cs="Times New Roman"/>
          <w:noProof/>
        </w:rPr>
        <w:drawing>
          <wp:inline distT="0" distB="0" distL="0" distR="0" wp14:anchorId="218677D1" wp14:editId="36B6AD97">
            <wp:extent cx="1635125" cy="1635125"/>
            <wp:effectExtent l="0" t="0" r="0" b="0"/>
            <wp:docPr id="2063598645" name="Picture 2" descr="A logo of an ea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98645" name="Picture 2" descr="A logo of an ea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635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347">
        <w:t xml:space="preserve">   </w:t>
      </w:r>
      <w:r w:rsidR="00094535">
        <w:t xml:space="preserve"> </w:t>
      </w:r>
      <w:r w:rsidR="001F5347">
        <w:t xml:space="preserve"> </w:t>
      </w:r>
      <w:r w:rsidR="001F5347">
        <w:rPr>
          <w:rFonts w:eastAsia="Times New Roman" w:cs="Times New Roman"/>
        </w:rPr>
        <w:t xml:space="preserve"> </w:t>
      </w:r>
      <w:r w:rsidR="00094535">
        <w:rPr>
          <w:rFonts w:eastAsia="Times New Roman" w:cs="Times New Roman"/>
        </w:rPr>
        <w:t xml:space="preserve">   </w:t>
      </w:r>
      <w:r w:rsidR="00036316">
        <w:rPr>
          <w:rFonts w:eastAsia="Times New Roman" w:cs="Times New Roman"/>
          <w:noProof/>
        </w:rPr>
        <w:drawing>
          <wp:inline distT="0" distB="0" distL="0" distR="0" wp14:anchorId="19C9FE4B" wp14:editId="0DC14545">
            <wp:extent cx="4916680" cy="1128536"/>
            <wp:effectExtent l="0" t="0" r="6350" b="0"/>
            <wp:docPr id="24819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80" cy="11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1F713363" w:rsidRPr="39200495">
        <w:rPr>
          <w:rFonts w:eastAsia="Times New Roman" w:cs="Times New Roman"/>
        </w:rPr>
        <w:t xml:space="preserve">      </w:t>
      </w:r>
      <w:r w:rsidR="1F713363">
        <w:rPr>
          <w:noProof/>
        </w:rPr>
        <w:drawing>
          <wp:inline distT="0" distB="0" distL="0" distR="0" wp14:anchorId="6B1B46CD" wp14:editId="7AE441EC">
            <wp:extent cx="1436522" cy="1907512"/>
            <wp:effectExtent l="0" t="0" r="0" b="6350"/>
            <wp:docPr id="572417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22" cy="190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164A" w14:textId="77777777" w:rsidR="00050A43" w:rsidRPr="005C0AE2" w:rsidRDefault="00050A43" w:rsidP="00050A43">
      <w:pPr>
        <w:pStyle w:val="NormalWeb"/>
        <w:tabs>
          <w:tab w:val="center" w:pos="6840"/>
          <w:tab w:val="left" w:pos="12440"/>
        </w:tabs>
        <w:rPr>
          <w:rFonts w:eastAsia="Times New Roman" w:cs="Times New Roman"/>
        </w:rPr>
      </w:pPr>
    </w:p>
    <w:p w14:paraId="68AE92D5" w14:textId="18B3F1AA" w:rsidR="003C3E6C" w:rsidRPr="003C3E6C" w:rsidRDefault="00DD576B" w:rsidP="000945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76923C" w:themeColor="accent3" w:themeShade="BF"/>
        </w:rPr>
        <w:drawing>
          <wp:inline distT="0" distB="0" distL="0" distR="0" wp14:anchorId="5C6B5D0C" wp14:editId="0DE81392">
            <wp:extent cx="1759175" cy="1603165"/>
            <wp:effectExtent l="0" t="0" r="0" b="0"/>
            <wp:docPr id="1434423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1323" r="53313" b="9423"/>
                    <a:stretch/>
                  </pic:blipFill>
                  <pic:spPr bwMode="auto">
                    <a:xfrm>
                      <a:off x="0" y="0"/>
                      <a:ext cx="1759175" cy="16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5E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2DF06B1" wp14:editId="01A48597">
            <wp:extent cx="1885950" cy="1650208"/>
            <wp:effectExtent l="0" t="0" r="0" b="2540"/>
            <wp:docPr id="1410922945" name="Picture 1" descr="A triangle shaped logo with a river and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22945" name="Picture 1" descr="A triangle shaped logo with a river and mountain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3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47A160" wp14:editId="3F7F6299">
            <wp:extent cx="1771650" cy="1771650"/>
            <wp:effectExtent l="0" t="0" r="0" b="0"/>
            <wp:docPr id="21385695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A4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86CB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6381BD" wp14:editId="5CF9D1F6">
            <wp:extent cx="1993376" cy="1993376"/>
            <wp:effectExtent l="0" t="0" r="6350" b="6350"/>
            <wp:docPr id="12673455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76" cy="19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A4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64AEC273" w14:textId="3494D091" w:rsidR="0064500C" w:rsidRPr="00CE5387" w:rsidRDefault="0064500C" w:rsidP="00660F00">
      <w:pPr>
        <w:rPr>
          <w:color w:val="76923C" w:themeColor="accent3" w:themeShade="BF"/>
        </w:rPr>
      </w:pPr>
    </w:p>
    <w:p w14:paraId="08993C3B" w14:textId="77777777" w:rsidR="00C93BD8" w:rsidRDefault="00050A43" w:rsidP="00C93BD8">
      <w:pPr>
        <w:tabs>
          <w:tab w:val="left" w:pos="5220"/>
        </w:tabs>
      </w:pPr>
      <w:r>
        <w:tab/>
      </w:r>
    </w:p>
    <w:p w14:paraId="13413DEA" w14:textId="77777777" w:rsidR="003567C3" w:rsidRDefault="003567C3" w:rsidP="00C93BD8">
      <w:pPr>
        <w:tabs>
          <w:tab w:val="left" w:pos="5220"/>
        </w:tabs>
        <w:jc w:val="center"/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</w:pPr>
    </w:p>
    <w:p w14:paraId="48EA253C" w14:textId="517C3A14" w:rsidR="098F2C20" w:rsidRDefault="098F2C20">
      <w:r>
        <w:br w:type="page"/>
      </w:r>
    </w:p>
    <w:p w14:paraId="7B966DD7" w14:textId="25C5AC17" w:rsidR="2E953F93" w:rsidRDefault="2E953F93" w:rsidP="6085C4D0">
      <w:pPr>
        <w:tabs>
          <w:tab w:val="left" w:pos="5220"/>
        </w:tabs>
        <w:jc w:val="center"/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</w:pPr>
      <w:r w:rsidRPr="6085C4D0"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  <w:t>Gold Sponsors</w:t>
      </w:r>
    </w:p>
    <w:p w14:paraId="55D32D23" w14:textId="068E26DD" w:rsidR="0042400C" w:rsidRPr="0042400C" w:rsidRDefault="3B430FF5" w:rsidP="3920049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9DA687" wp14:editId="55DE70AA">
            <wp:extent cx="4276727" cy="1134111"/>
            <wp:effectExtent l="0" t="0" r="0" b="0"/>
            <wp:docPr id="466007172" name="Picture 466007172" descr="A logo of a native american indian res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00717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7" cy="1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143A" w14:textId="54B953FB" w:rsidR="0042400C" w:rsidRPr="0042400C" w:rsidRDefault="3AB313FD" w:rsidP="00C77AE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920049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46FA2740" w:rsidRPr="39200495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AE1B82">
        <w:rPr>
          <w:noProof/>
        </w:rPr>
        <w:drawing>
          <wp:inline distT="0" distB="0" distL="0" distR="0" wp14:anchorId="02E1822A" wp14:editId="00F1FAB2">
            <wp:extent cx="4269236" cy="993864"/>
            <wp:effectExtent l="0" t="0" r="0" b="0"/>
            <wp:docPr id="1682821517" name="Picture 6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236" cy="99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DD7" w:rsidRPr="392004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EF614ED">
        <w:rPr>
          <w:noProof/>
        </w:rPr>
        <w:drawing>
          <wp:inline distT="0" distB="0" distL="0" distR="0" wp14:anchorId="28FD31E1" wp14:editId="57FE3BE3">
            <wp:extent cx="1371294" cy="930275"/>
            <wp:effectExtent l="0" t="0" r="0" b="0"/>
            <wp:docPr id="300525736" name="Picture 7" descr="A logo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94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DD7" w:rsidRPr="3920049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94535" w:rsidRPr="3920049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197DD7" w:rsidRPr="3920049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241DFF56" w14:textId="74240CA7" w:rsidR="00857D09" w:rsidRPr="00857D09" w:rsidRDefault="00857D09" w:rsidP="00857D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37C418" w14:textId="3E0C6427" w:rsidR="00857D09" w:rsidRDefault="5D57BD94" w:rsidP="7B0CA006">
      <w:pPr>
        <w:jc w:val="center"/>
        <w:rPr>
          <w:rFonts w:ascii="Calibri" w:hAnsi="Calibri" w:cs="Calibri"/>
          <w:color w:val="984806" w:themeColor="accent6" w:themeShade="80"/>
          <w:sz w:val="44"/>
          <w:szCs w:val="44"/>
        </w:rPr>
      </w:pPr>
      <w:r>
        <w:rPr>
          <w:noProof/>
        </w:rPr>
        <w:drawing>
          <wp:inline distT="0" distB="0" distL="0" distR="0" wp14:anchorId="05B64F7A" wp14:editId="0DEF2AD5">
            <wp:extent cx="1244733" cy="1253490"/>
            <wp:effectExtent l="0" t="0" r="4445" b="0"/>
            <wp:docPr id="187636234" name="Picture 7" descr="A logo of a racco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733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B82" w:rsidRPr="7B0CA006">
        <w:rPr>
          <w:color w:val="76923C" w:themeColor="accent3" w:themeShade="BF"/>
        </w:rPr>
        <w:t xml:space="preserve">        </w:t>
      </w:r>
      <w:r w:rsidR="0011471F">
        <w:rPr>
          <w:noProof/>
        </w:rPr>
        <w:drawing>
          <wp:inline distT="0" distB="0" distL="0" distR="0" wp14:anchorId="2D19872B" wp14:editId="7EB0C3F7">
            <wp:extent cx="1148952" cy="1455725"/>
            <wp:effectExtent l="0" t="0" r="0" b="0"/>
            <wp:docPr id="6542755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52" cy="14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71F" w:rsidRPr="7B0CA006">
        <w:rPr>
          <w:color w:val="76923C" w:themeColor="accent3" w:themeShade="BF"/>
        </w:rPr>
        <w:t xml:space="preserve">      </w:t>
      </w:r>
      <w:r w:rsidR="2DF5AE14">
        <w:rPr>
          <w:noProof/>
        </w:rPr>
        <w:drawing>
          <wp:inline distT="0" distB="0" distL="0" distR="0" wp14:anchorId="08F4D24C" wp14:editId="3862114D">
            <wp:extent cx="1117099" cy="1333500"/>
            <wp:effectExtent l="0" t="0" r="0" b="0"/>
            <wp:docPr id="527115647" name="Picture 52711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1156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099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71F" w:rsidRPr="7B0CA006">
        <w:rPr>
          <w:color w:val="76923C" w:themeColor="accent3" w:themeShade="BF"/>
        </w:rPr>
        <w:t xml:space="preserve">  </w:t>
      </w:r>
      <w:r w:rsidR="0C458F5B">
        <w:rPr>
          <w:noProof/>
        </w:rPr>
        <w:drawing>
          <wp:inline distT="0" distB="0" distL="0" distR="0" wp14:anchorId="53C7DE32" wp14:editId="36C0DB21">
            <wp:extent cx="1405527" cy="1402078"/>
            <wp:effectExtent l="0" t="0" r="0" b="0"/>
            <wp:docPr id="879562394" name="Picture 87956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527" cy="140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CCB5" w14:textId="77777777" w:rsidR="00241B8A" w:rsidRDefault="00241B8A" w:rsidP="004D5F65">
      <w:pPr>
        <w:jc w:val="center"/>
        <w:rPr>
          <w:color w:val="76923C" w:themeColor="accent3" w:themeShade="BF"/>
        </w:rPr>
      </w:pPr>
    </w:p>
    <w:p w14:paraId="1A0C170C" w14:textId="77777777" w:rsidR="00050A43" w:rsidRPr="00CE5387" w:rsidRDefault="00050A43" w:rsidP="004D5F65">
      <w:pPr>
        <w:jc w:val="center"/>
        <w:rPr>
          <w:color w:val="76923C" w:themeColor="accent3" w:themeShade="BF"/>
        </w:rPr>
      </w:pPr>
    </w:p>
    <w:p w14:paraId="44E37DEC" w14:textId="19ED183F" w:rsidR="00C77AE2" w:rsidRDefault="0C458F5B" w:rsidP="007F3C15">
      <w:pPr>
        <w:pStyle w:val="Heading2"/>
        <w:jc w:val="center"/>
        <w:rPr>
          <w:rFonts w:ascii="Calibri Light" w:hAnsi="Calibri Light" w:cs="Calibri Light"/>
          <w:b/>
          <w:bCs/>
          <w:color w:val="76923C" w:themeColor="accent3" w:themeShade="BF"/>
          <w:sz w:val="36"/>
          <w:szCs w:val="36"/>
        </w:rPr>
      </w:pPr>
      <w:r>
        <w:t xml:space="preserve">   </w:t>
      </w:r>
      <w:r w:rsidR="00AE1B82">
        <w:rPr>
          <w:noProof/>
        </w:rPr>
        <w:drawing>
          <wp:inline distT="0" distB="0" distL="0" distR="0" wp14:anchorId="56124404" wp14:editId="18BF7C3C">
            <wp:extent cx="4179816" cy="812080"/>
            <wp:effectExtent l="0" t="0" r="1905" b="0"/>
            <wp:docPr id="227422073" name="Picture 5" descr="A red and blu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816" cy="8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8A19" w14:textId="56D09580" w:rsidR="4103F989" w:rsidRDefault="4103F989" w:rsidP="61A277D5">
      <w:pPr>
        <w:jc w:val="center"/>
      </w:pPr>
    </w:p>
    <w:p w14:paraId="0E52D6C3" w14:textId="77777777" w:rsidR="00050A43" w:rsidRPr="00050A43" w:rsidRDefault="00050A43" w:rsidP="00050A43"/>
    <w:p w14:paraId="63F9649D" w14:textId="77777777" w:rsidR="00C93BD8" w:rsidRPr="00C93BD8" w:rsidRDefault="00C93BD8" w:rsidP="00C93BD8"/>
    <w:p w14:paraId="39F08F29" w14:textId="77777777" w:rsidR="005574E2" w:rsidRDefault="005574E2" w:rsidP="007F3C15">
      <w:pPr>
        <w:pStyle w:val="Heading2"/>
        <w:jc w:val="center"/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</w:pPr>
    </w:p>
    <w:p w14:paraId="07A0282E" w14:textId="0711337A" w:rsidR="007A6C16" w:rsidRPr="007D7E3F" w:rsidRDefault="0064500C" w:rsidP="007F3C15">
      <w:pPr>
        <w:pStyle w:val="Heading2"/>
        <w:jc w:val="center"/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</w:pPr>
      <w:r w:rsidRPr="007D7E3F"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  <w:t>Silver Sponsors</w:t>
      </w:r>
    </w:p>
    <w:p w14:paraId="3E13F8E8" w14:textId="77777777" w:rsidR="00B802E4" w:rsidRPr="00B802E4" w:rsidRDefault="00B802E4" w:rsidP="00B802E4"/>
    <w:p w14:paraId="07D1A2A4" w14:textId="0530EE3D" w:rsidR="0060557D" w:rsidRPr="00050A43" w:rsidRDefault="00FC5CE2" w:rsidP="00050A43">
      <w:pPr>
        <w:pStyle w:val="NormalWeb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72B7FE67" wp14:editId="047BB314">
            <wp:extent cx="1239197" cy="1269483"/>
            <wp:effectExtent l="0" t="0" r="0" b="6985"/>
            <wp:docPr id="675255723" name="Picture 11" descr="A green sign with bears and a b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55723" name="Picture 11" descr="A green sign with bears and a be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68" cy="127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A43">
        <w:rPr>
          <w:rFonts w:eastAsia="Times New Roman" w:cs="Times New Roman"/>
        </w:rPr>
        <w:t xml:space="preserve">     </w:t>
      </w:r>
      <w:r w:rsidR="00FC1612">
        <w:rPr>
          <w:rFonts w:eastAsia="Times New Roman" w:cs="Times New Roman"/>
          <w:noProof/>
        </w:rPr>
        <w:drawing>
          <wp:inline distT="0" distB="0" distL="0" distR="0" wp14:anchorId="12C7C805" wp14:editId="7E103D3E">
            <wp:extent cx="1092200" cy="1474201"/>
            <wp:effectExtent l="0" t="0" r="0" b="0"/>
            <wp:docPr id="1276170104" name="Picture 9" descr="A logo with trees and buffal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70104" name="Picture 9" descr="A logo with trees and buffal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98" cy="14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612">
        <w:rPr>
          <w:rFonts w:eastAsia="Times New Roman" w:cs="Times New Roman"/>
        </w:rPr>
        <w:t xml:space="preserve">    </w:t>
      </w:r>
      <w:r w:rsidR="00FD0FC9">
        <w:rPr>
          <w:rFonts w:eastAsia="Times New Roman" w:cs="Times New Roman"/>
          <w:noProof/>
        </w:rPr>
        <w:drawing>
          <wp:inline distT="0" distB="0" distL="0" distR="0" wp14:anchorId="1AE2E358" wp14:editId="0D386BFB">
            <wp:extent cx="1825792" cy="789709"/>
            <wp:effectExtent l="0" t="0" r="3175" b="0"/>
            <wp:docPr id="1506891773" name="Picture 13" descr="A poster with egyptian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91773" name="Picture 13" descr="A poster with egyptian symbols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697" cy="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06F">
        <w:rPr>
          <w:rFonts w:eastAsia="Times New Roman" w:cs="Times New Roman"/>
        </w:rPr>
        <w:t xml:space="preserve">    </w:t>
      </w:r>
      <w:r w:rsidR="00004912">
        <w:rPr>
          <w:rFonts w:eastAsia="Times New Roman" w:cs="Times New Roman"/>
          <w:noProof/>
        </w:rPr>
        <w:drawing>
          <wp:inline distT="0" distB="0" distL="0" distR="0" wp14:anchorId="4AC297C8" wp14:editId="3275E37C">
            <wp:extent cx="932213" cy="1071919"/>
            <wp:effectExtent l="0" t="0" r="1270" b="0"/>
            <wp:docPr id="470476306" name="Picture 10" descr="A green and white sign with a person in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76306" name="Picture 10" descr="A green and white sign with a person in a hat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7" r="23328" b="78"/>
                    <a:stretch/>
                  </pic:blipFill>
                  <pic:spPr bwMode="auto">
                    <a:xfrm>
                      <a:off x="0" y="0"/>
                      <a:ext cx="952929" cy="109574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06F">
        <w:rPr>
          <w:rFonts w:eastAsia="Times New Roman" w:cs="Times New Roman"/>
        </w:rPr>
        <w:t xml:space="preserve">          </w:t>
      </w:r>
      <w:r w:rsidR="009D51AD">
        <w:rPr>
          <w:rFonts w:eastAsia="Times New Roman" w:cs="Times New Roman"/>
        </w:rPr>
        <w:t xml:space="preserve">       </w:t>
      </w:r>
    </w:p>
    <w:p w14:paraId="177F6498" w14:textId="77777777" w:rsidR="00C93BD8" w:rsidRDefault="00C93BD8" w:rsidP="0060557D">
      <w:pPr>
        <w:pStyle w:val="Heading2"/>
        <w:jc w:val="center"/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</w:pPr>
    </w:p>
    <w:p w14:paraId="5E3AFB10" w14:textId="77777777" w:rsidR="003567C3" w:rsidRDefault="003567C3" w:rsidP="0060557D">
      <w:pPr>
        <w:pStyle w:val="Heading2"/>
        <w:jc w:val="center"/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</w:pPr>
    </w:p>
    <w:p w14:paraId="2863B957" w14:textId="48F0F02E" w:rsidR="00FC1612" w:rsidRDefault="0060557D" w:rsidP="0060557D">
      <w:pPr>
        <w:pStyle w:val="Heading2"/>
        <w:jc w:val="center"/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</w:pPr>
      <w:r w:rsidRPr="007D7E3F"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  <w:t>Bronze Sponsors</w:t>
      </w:r>
    </w:p>
    <w:p w14:paraId="785A003E" w14:textId="42A72CA6" w:rsidR="00FC1612" w:rsidRDefault="00FC1612" w:rsidP="00050A43">
      <w:pPr>
        <w:pStyle w:val="Heading2"/>
        <w:jc w:val="center"/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</w:pPr>
      <w:r>
        <w:rPr>
          <w:noProof/>
        </w:rPr>
        <w:drawing>
          <wp:inline distT="0" distB="0" distL="0" distR="0" wp14:anchorId="4380B7D2" wp14:editId="19CD8FBE">
            <wp:extent cx="857963" cy="1070857"/>
            <wp:effectExtent l="0" t="0" r="0" b="0"/>
            <wp:docPr id="78119359" name="Picture 10" descr="A sign with a river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963" cy="107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7AD" w:rsidRPr="1F493CEB"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  <w:t xml:space="preserve">      </w:t>
      </w:r>
      <w:r w:rsidR="000D17AD">
        <w:rPr>
          <w:noProof/>
        </w:rPr>
        <w:drawing>
          <wp:inline distT="0" distB="0" distL="0" distR="0" wp14:anchorId="7DC8328F" wp14:editId="565DDC55">
            <wp:extent cx="1130300" cy="1130300"/>
            <wp:effectExtent l="0" t="0" r="0" b="0"/>
            <wp:docPr id="1597957058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92E9" w14:textId="77777777" w:rsidR="00050A43" w:rsidRPr="00050A43" w:rsidRDefault="00050A43" w:rsidP="00050A43"/>
    <w:p w14:paraId="55A04C5F" w14:textId="01FD6920" w:rsidR="0060557D" w:rsidRPr="007D7E3F" w:rsidRDefault="0060557D" w:rsidP="0060557D">
      <w:pPr>
        <w:pStyle w:val="Heading2"/>
        <w:jc w:val="center"/>
        <w:rPr>
          <w:rFonts w:ascii="Calibri Light" w:hAnsi="Calibri Light" w:cs="Calibri Light"/>
          <w:b/>
          <w:bCs/>
          <w:color w:val="984806" w:themeColor="accent6" w:themeShade="80"/>
          <w:sz w:val="36"/>
          <w:szCs w:val="36"/>
        </w:rPr>
      </w:pPr>
    </w:p>
    <w:p w14:paraId="2DB65883" w14:textId="0A21217A" w:rsidR="009D51AD" w:rsidRPr="009D51AD" w:rsidRDefault="009D51AD" w:rsidP="009D51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BEEE0B" w14:textId="1345E85A" w:rsidR="00F2706F" w:rsidRPr="005C0AE2" w:rsidRDefault="00F2706F" w:rsidP="005C0AE2">
      <w:pPr>
        <w:pStyle w:val="NormalWeb"/>
        <w:jc w:val="center"/>
        <w:rPr>
          <w:rFonts w:eastAsia="Times New Roman" w:cs="Times New Roman"/>
        </w:rPr>
      </w:pPr>
    </w:p>
    <w:sectPr w:rsidR="00F2706F" w:rsidRPr="005C0AE2" w:rsidSect="0044252B">
      <w:headerReference w:type="default" r:id="rId36"/>
      <w:footerReference w:type="default" r:id="rId37"/>
      <w:headerReference w:type="first" r:id="rId38"/>
      <w:footerReference w:type="first" r:id="rId39"/>
      <w:pgSz w:w="15840" w:h="12240" w:orient="landscape" w:code="1"/>
      <w:pgMar w:top="1080" w:right="1080" w:bottom="1080" w:left="108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Ashley Mueller" w:date="2025-04-23T13:10:00Z" w:initials="AM">
    <w:p w14:paraId="602455C1" w14:textId="77777777" w:rsidR="00C13AC2" w:rsidRDefault="00C13AC2" w:rsidP="00C13AC2">
      <w:pPr>
        <w:pStyle w:val="CommentText"/>
      </w:pPr>
      <w:r>
        <w:rPr>
          <w:rStyle w:val="CommentReference"/>
        </w:rPr>
        <w:annotationRef/>
      </w:r>
      <w:r>
        <w:t>Check with Julie for title</w:t>
      </w:r>
    </w:p>
  </w:comment>
  <w:comment w:id="8" w:author="Ashley Mueller" w:date="2025-04-16T13:26:00Z" w:initials="AM">
    <w:p w14:paraId="3A31B281" w14:textId="6E6754E2" w:rsidR="000F0292" w:rsidRDefault="000F0292" w:rsidP="000F0292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"mailto:JMcKenna@nafws.org"</w:instrText>
      </w:r>
      <w:bookmarkStart w:id="9" w:name="_@_6FB833A2E88E4420828831CC76424108Z"/>
      <w:r>
        <w:fldChar w:fldCharType="separate"/>
      </w:r>
      <w:bookmarkEnd w:id="9"/>
      <w:r w:rsidRPr="000F0292">
        <w:rPr>
          <w:rStyle w:val="Mention"/>
          <w:noProof/>
        </w:rPr>
        <w:t>@Judith McKenna</w:t>
      </w:r>
      <w:r>
        <w:fldChar w:fldCharType="end"/>
      </w:r>
      <w:r>
        <w:t xml:space="preserve">  - include minor detail trips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02455C1" w15:done="1"/>
  <w15:commentEx w15:paraId="3A31B281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30B8B18" w16cex:dateUtc="2025-04-23T19:10:00Z"/>
  <w16cex:commentExtensible w16cex:durableId="5F23BB94" w16cex:dateUtc="2025-04-16T19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02455C1" w16cid:durableId="530B8B18"/>
  <w16cid:commentId w16cid:paraId="3A31B281" w16cid:durableId="5F23BB9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EFDFE" w14:textId="77777777" w:rsidR="00C63569" w:rsidRDefault="00C63569" w:rsidP="00794996">
      <w:pPr>
        <w:spacing w:line="240" w:lineRule="auto"/>
      </w:pPr>
      <w:r>
        <w:separator/>
      </w:r>
    </w:p>
  </w:endnote>
  <w:endnote w:type="continuationSeparator" w:id="0">
    <w:p w14:paraId="51285612" w14:textId="77777777" w:rsidR="00C63569" w:rsidRDefault="00C63569" w:rsidP="00794996">
      <w:pPr>
        <w:spacing w:line="240" w:lineRule="auto"/>
      </w:pPr>
      <w:r>
        <w:continuationSeparator/>
      </w:r>
    </w:p>
  </w:endnote>
  <w:endnote w:type="continuationNotice" w:id="1">
    <w:p w14:paraId="66E3F1BB" w14:textId="77777777" w:rsidR="00C63569" w:rsidRDefault="00C6356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F8F58" w14:textId="77777777" w:rsidR="008B0162" w:rsidRPr="008B0162" w:rsidRDefault="008B0162">
    <w:pPr>
      <w:tabs>
        <w:tab w:val="center" w:pos="4550"/>
        <w:tab w:val="left" w:pos="5818"/>
      </w:tabs>
      <w:ind w:right="260"/>
      <w:jc w:val="right"/>
      <w:rPr>
        <w:sz w:val="24"/>
        <w:szCs w:val="24"/>
      </w:rPr>
    </w:pPr>
    <w:r w:rsidRPr="008B0162">
      <w:rPr>
        <w:spacing w:val="60"/>
        <w:sz w:val="24"/>
        <w:szCs w:val="24"/>
      </w:rPr>
      <w:t>Page</w:t>
    </w:r>
    <w:r w:rsidRPr="008B0162">
      <w:rPr>
        <w:sz w:val="24"/>
        <w:szCs w:val="24"/>
      </w:rPr>
      <w:t xml:space="preserve"> </w:t>
    </w:r>
    <w:r w:rsidRPr="008B0162">
      <w:rPr>
        <w:sz w:val="24"/>
        <w:szCs w:val="24"/>
      </w:rPr>
      <w:fldChar w:fldCharType="begin"/>
    </w:r>
    <w:r w:rsidRPr="008B0162">
      <w:rPr>
        <w:sz w:val="24"/>
        <w:szCs w:val="24"/>
      </w:rPr>
      <w:instrText xml:space="preserve"> PAGE   \* MERGEFORMAT </w:instrText>
    </w:r>
    <w:r w:rsidRPr="008B0162">
      <w:rPr>
        <w:sz w:val="24"/>
        <w:szCs w:val="24"/>
      </w:rPr>
      <w:fldChar w:fldCharType="separate"/>
    </w:r>
    <w:r w:rsidRPr="008B0162">
      <w:rPr>
        <w:noProof/>
        <w:sz w:val="24"/>
        <w:szCs w:val="24"/>
      </w:rPr>
      <w:t>1</w:t>
    </w:r>
    <w:r w:rsidRPr="008B0162">
      <w:rPr>
        <w:sz w:val="24"/>
        <w:szCs w:val="24"/>
      </w:rPr>
      <w:fldChar w:fldCharType="end"/>
    </w:r>
    <w:r w:rsidRPr="008B0162">
      <w:rPr>
        <w:sz w:val="24"/>
        <w:szCs w:val="24"/>
      </w:rPr>
      <w:t xml:space="preserve"> | </w:t>
    </w:r>
    <w:r w:rsidRPr="008B0162">
      <w:rPr>
        <w:sz w:val="24"/>
        <w:szCs w:val="24"/>
      </w:rPr>
      <w:fldChar w:fldCharType="begin"/>
    </w:r>
    <w:r w:rsidRPr="008B0162">
      <w:rPr>
        <w:sz w:val="24"/>
        <w:szCs w:val="24"/>
      </w:rPr>
      <w:instrText xml:space="preserve"> NUMPAGES  \* Arabic  \* MERGEFORMAT </w:instrText>
    </w:r>
    <w:r w:rsidRPr="008B0162">
      <w:rPr>
        <w:sz w:val="24"/>
        <w:szCs w:val="24"/>
      </w:rPr>
      <w:fldChar w:fldCharType="separate"/>
    </w:r>
    <w:r w:rsidRPr="008B0162">
      <w:rPr>
        <w:noProof/>
        <w:sz w:val="24"/>
        <w:szCs w:val="24"/>
      </w:rPr>
      <w:t>1</w:t>
    </w:r>
    <w:r w:rsidRPr="008B0162">
      <w:rPr>
        <w:sz w:val="24"/>
        <w:szCs w:val="24"/>
      </w:rPr>
      <w:fldChar w:fldCharType="end"/>
    </w:r>
  </w:p>
  <w:p w14:paraId="689A4647" w14:textId="3B6AD5F9" w:rsidR="008A7245" w:rsidRDefault="008A72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08E90" w14:textId="23BC9827" w:rsidR="008A7245" w:rsidRDefault="008A7245">
    <w:pPr>
      <w:pStyle w:val="Foot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2BE80D55" w14:textId="77777777" w:rsidR="008A7245" w:rsidRDefault="008A7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530CA" w14:textId="77777777" w:rsidR="00C63569" w:rsidRDefault="00C63569" w:rsidP="00794996">
      <w:pPr>
        <w:spacing w:line="240" w:lineRule="auto"/>
      </w:pPr>
      <w:r>
        <w:separator/>
      </w:r>
    </w:p>
  </w:footnote>
  <w:footnote w:type="continuationSeparator" w:id="0">
    <w:p w14:paraId="554BD926" w14:textId="77777777" w:rsidR="00C63569" w:rsidRDefault="00C63569" w:rsidP="00794996">
      <w:pPr>
        <w:spacing w:line="240" w:lineRule="auto"/>
      </w:pPr>
      <w:r>
        <w:continuationSeparator/>
      </w:r>
    </w:p>
  </w:footnote>
  <w:footnote w:type="continuationNotice" w:id="1">
    <w:p w14:paraId="14375E39" w14:textId="77777777" w:rsidR="00C63569" w:rsidRDefault="00C6356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60"/>
      <w:gridCol w:w="4560"/>
      <w:gridCol w:w="4560"/>
    </w:tblGrid>
    <w:tr w:rsidR="433DF7FD" w14:paraId="302C6468" w14:textId="77777777" w:rsidTr="433DF7FD">
      <w:trPr>
        <w:trHeight w:val="300"/>
      </w:trPr>
      <w:tc>
        <w:tcPr>
          <w:tcW w:w="4560" w:type="dxa"/>
        </w:tcPr>
        <w:p w14:paraId="596966CF" w14:textId="01E043D2" w:rsidR="433DF7FD" w:rsidRDefault="433DF7FD" w:rsidP="433DF7FD">
          <w:pPr>
            <w:pStyle w:val="Header"/>
            <w:ind w:left="-115"/>
          </w:pPr>
        </w:p>
      </w:tc>
      <w:tc>
        <w:tcPr>
          <w:tcW w:w="4560" w:type="dxa"/>
        </w:tcPr>
        <w:p w14:paraId="1CAD286F" w14:textId="4C104BF5" w:rsidR="433DF7FD" w:rsidRDefault="433DF7FD" w:rsidP="433DF7FD">
          <w:pPr>
            <w:pStyle w:val="Header"/>
            <w:jc w:val="center"/>
          </w:pPr>
        </w:p>
      </w:tc>
      <w:tc>
        <w:tcPr>
          <w:tcW w:w="4560" w:type="dxa"/>
        </w:tcPr>
        <w:p w14:paraId="5D69A734" w14:textId="66126B60" w:rsidR="433DF7FD" w:rsidRDefault="433DF7FD" w:rsidP="433DF7FD">
          <w:pPr>
            <w:pStyle w:val="Header"/>
            <w:ind w:right="-115"/>
            <w:jc w:val="right"/>
          </w:pPr>
        </w:p>
      </w:tc>
    </w:tr>
  </w:tbl>
  <w:p w14:paraId="3D1FB17B" w14:textId="0AD565D6" w:rsidR="433DF7FD" w:rsidRDefault="433DF7FD" w:rsidP="433DF7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416A7" w14:textId="6FD729C7" w:rsidR="008A7245" w:rsidRPr="00F440DE" w:rsidRDefault="008A7245" w:rsidP="007A383A">
    <w:pPr>
      <w:pStyle w:val="Title"/>
      <w:jc w:val="center"/>
      <w:rPr>
        <w:rFonts w:ascii="Calibri Light" w:hAnsi="Calibri Light" w:cs="Calibri Light"/>
        <w:b/>
        <w:bCs/>
        <w:sz w:val="40"/>
        <w:szCs w:val="36"/>
      </w:rPr>
    </w:pPr>
    <w:r w:rsidRPr="00F440DE">
      <w:rPr>
        <w:rFonts w:ascii="Calibri Light" w:hAnsi="Calibri Light" w:cs="Calibri Light"/>
        <w:b/>
        <w:bCs/>
        <w:noProof/>
        <w:sz w:val="40"/>
        <w:szCs w:val="36"/>
      </w:rPr>
      <w:drawing>
        <wp:anchor distT="0" distB="0" distL="114300" distR="114300" simplePos="0" relativeHeight="251658240" behindDoc="1" locked="0" layoutInCell="1" allowOverlap="1" wp14:anchorId="74935BF8" wp14:editId="7241C57B">
          <wp:simplePos x="0" y="0"/>
          <wp:positionH relativeFrom="margin">
            <wp:posOffset>-57785</wp:posOffset>
          </wp:positionH>
          <wp:positionV relativeFrom="paragraph">
            <wp:posOffset>11430</wp:posOffset>
          </wp:positionV>
          <wp:extent cx="1302385" cy="1250315"/>
          <wp:effectExtent l="0" t="0" r="0" b="6985"/>
          <wp:wrapTight wrapText="bothSides">
            <wp:wrapPolygon edited="0">
              <wp:start x="9162" y="0"/>
              <wp:lineTo x="2843" y="4937"/>
              <wp:lineTo x="948" y="8886"/>
              <wp:lineTo x="0" y="12835"/>
              <wp:lineTo x="0" y="18759"/>
              <wp:lineTo x="6635" y="21392"/>
              <wp:lineTo x="9478" y="21392"/>
              <wp:lineTo x="17061" y="20733"/>
              <wp:lineTo x="21168" y="19088"/>
              <wp:lineTo x="21168" y="9215"/>
              <wp:lineTo x="19904" y="4937"/>
              <wp:lineTo x="16113" y="2304"/>
              <wp:lineTo x="11690" y="0"/>
              <wp:lineTo x="9162" y="0"/>
            </wp:wrapPolygon>
          </wp:wrapTight>
          <wp:docPr id="1" name="Picture 1" descr="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alendar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97"/>
                  <a:stretch/>
                </pic:blipFill>
                <pic:spPr bwMode="auto">
                  <a:xfrm>
                    <a:off x="0" y="0"/>
                    <a:ext cx="1302385" cy="1250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0A3B">
      <w:rPr>
        <w:rFonts w:ascii="Calibri Light" w:hAnsi="Calibri Light" w:cs="Calibri Light"/>
        <w:b/>
        <w:bCs/>
        <w:sz w:val="40"/>
        <w:szCs w:val="36"/>
      </w:rPr>
      <w:t>4</w:t>
    </w:r>
    <w:r w:rsidR="00B465DE">
      <w:rPr>
        <w:rFonts w:ascii="Calibri Light" w:hAnsi="Calibri Light" w:cs="Calibri Light"/>
        <w:b/>
        <w:bCs/>
        <w:sz w:val="40"/>
        <w:szCs w:val="36"/>
      </w:rPr>
      <w:t>2</w:t>
    </w:r>
    <w:r w:rsidR="00B465DE">
      <w:rPr>
        <w:rFonts w:ascii="Calibri Light" w:hAnsi="Calibri Light" w:cs="Calibri Light"/>
        <w:b/>
        <w:bCs/>
        <w:sz w:val="40"/>
        <w:szCs w:val="36"/>
        <w:vertAlign w:val="superscript"/>
      </w:rPr>
      <w:t>nd</w:t>
    </w:r>
    <w:r w:rsidRPr="00F440DE">
      <w:rPr>
        <w:rFonts w:ascii="Calibri Light" w:hAnsi="Calibri Light" w:cs="Calibri Light"/>
        <w:b/>
        <w:bCs/>
        <w:sz w:val="40"/>
        <w:szCs w:val="36"/>
      </w:rPr>
      <w:t xml:space="preserve"> Annual Native American Fish &amp; Wildlife Society National Conference</w:t>
    </w:r>
  </w:p>
  <w:p w14:paraId="1F65C9C1" w14:textId="1C632FB3" w:rsidR="008A7245" w:rsidRPr="00F440DE" w:rsidRDefault="005F28AA" w:rsidP="007A383A">
    <w:pPr>
      <w:pStyle w:val="Title"/>
      <w:jc w:val="center"/>
      <w:rPr>
        <w:rFonts w:ascii="Calibri Light" w:hAnsi="Calibri Light" w:cs="Calibri Light"/>
        <w:i/>
        <w:iCs/>
        <w:sz w:val="32"/>
        <w:szCs w:val="32"/>
      </w:rPr>
    </w:pPr>
    <w:r>
      <w:rPr>
        <w:rFonts w:ascii="Calibri Light" w:hAnsi="Calibri Light" w:cs="Calibri Light"/>
        <w:i/>
        <w:iCs/>
        <w:sz w:val="32"/>
        <w:szCs w:val="32"/>
      </w:rPr>
      <w:t>May 1</w:t>
    </w:r>
    <w:r w:rsidR="00112971">
      <w:rPr>
        <w:rFonts w:ascii="Calibri Light" w:hAnsi="Calibri Light" w:cs="Calibri Light"/>
        <w:i/>
        <w:iCs/>
        <w:sz w:val="32"/>
        <w:szCs w:val="32"/>
      </w:rPr>
      <w:t>2</w:t>
    </w:r>
    <w:r>
      <w:rPr>
        <w:rFonts w:ascii="Calibri Light" w:hAnsi="Calibri Light" w:cs="Calibri Light"/>
        <w:i/>
        <w:iCs/>
        <w:sz w:val="32"/>
        <w:szCs w:val="32"/>
      </w:rPr>
      <w:t xml:space="preserve"> – 1</w:t>
    </w:r>
    <w:r w:rsidR="00112971">
      <w:rPr>
        <w:rFonts w:ascii="Calibri Light" w:hAnsi="Calibri Light" w:cs="Calibri Light"/>
        <w:i/>
        <w:iCs/>
        <w:sz w:val="32"/>
        <w:szCs w:val="32"/>
      </w:rPr>
      <w:t>5</w:t>
    </w:r>
    <w:r>
      <w:rPr>
        <w:rFonts w:ascii="Calibri Light" w:hAnsi="Calibri Light" w:cs="Calibri Light"/>
        <w:i/>
        <w:iCs/>
        <w:sz w:val="32"/>
        <w:szCs w:val="32"/>
      </w:rPr>
      <w:t>, 202</w:t>
    </w:r>
    <w:r w:rsidR="00B465DE">
      <w:rPr>
        <w:rFonts w:ascii="Calibri Light" w:hAnsi="Calibri Light" w:cs="Calibri Light"/>
        <w:i/>
        <w:iCs/>
        <w:sz w:val="32"/>
        <w:szCs w:val="32"/>
      </w:rPr>
      <w:t>5</w:t>
    </w:r>
  </w:p>
  <w:p w14:paraId="1EF9B6B9" w14:textId="5F17C430" w:rsidR="008A7245" w:rsidRPr="00AF32AA" w:rsidRDefault="00B465DE" w:rsidP="007A383A">
    <w:pPr>
      <w:pStyle w:val="Title"/>
      <w:jc w:val="center"/>
      <w:rPr>
        <w:rFonts w:ascii="Calibri Light" w:hAnsi="Calibri Light" w:cs="Calibri Light"/>
        <w:sz w:val="24"/>
        <w:szCs w:val="24"/>
      </w:rPr>
    </w:pPr>
    <w:r>
      <w:rPr>
        <w:rFonts w:ascii="Calibri Light" w:hAnsi="Calibri Light" w:cs="Calibri Light"/>
        <w:sz w:val="24"/>
        <w:szCs w:val="24"/>
      </w:rPr>
      <w:t xml:space="preserve">Wind River </w:t>
    </w:r>
    <w:r w:rsidR="00C404BF">
      <w:rPr>
        <w:rFonts w:ascii="Calibri Light" w:hAnsi="Calibri Light" w:cs="Calibri Light"/>
        <w:sz w:val="24"/>
        <w:szCs w:val="24"/>
      </w:rPr>
      <w:t xml:space="preserve">Hotel and </w:t>
    </w:r>
    <w:r>
      <w:rPr>
        <w:rFonts w:ascii="Calibri Light" w:hAnsi="Calibri Light" w:cs="Calibri Light"/>
        <w:sz w:val="24"/>
        <w:szCs w:val="24"/>
      </w:rPr>
      <w:t>Casino</w:t>
    </w:r>
    <w:r w:rsidR="00CA4032">
      <w:rPr>
        <w:rFonts w:ascii="Calibri Light" w:hAnsi="Calibri Light" w:cs="Calibri Light"/>
        <w:sz w:val="24"/>
        <w:szCs w:val="24"/>
      </w:rPr>
      <w:t xml:space="preserve">, </w:t>
    </w:r>
    <w:r w:rsidR="004019A3">
      <w:rPr>
        <w:rFonts w:ascii="Calibri Light" w:hAnsi="Calibri Light" w:cs="Calibri Light"/>
        <w:sz w:val="24"/>
        <w:szCs w:val="24"/>
      </w:rPr>
      <w:t>Riverton, WY</w:t>
    </w:r>
  </w:p>
  <w:p w14:paraId="21FFD3C7" w14:textId="73A971E5" w:rsidR="008A7245" w:rsidRPr="005B10F4" w:rsidRDefault="00AF32AA" w:rsidP="00AF32AA">
    <w:pPr>
      <w:pStyle w:val="Header"/>
      <w:jc w:val="center"/>
      <w:rPr>
        <w:rFonts w:ascii="Calibri Light" w:hAnsi="Calibri Light" w:cs="Calibri Light"/>
        <w:b/>
        <w:bCs/>
        <w:sz w:val="24"/>
        <w:szCs w:val="24"/>
      </w:rPr>
    </w:pPr>
    <w:r w:rsidRPr="005B10F4">
      <w:rPr>
        <w:rFonts w:ascii="Calibri Light" w:hAnsi="Calibri Light" w:cs="Calibri Light"/>
        <w:i/>
        <w:iCs/>
        <w:sz w:val="24"/>
        <w:szCs w:val="24"/>
      </w:rPr>
      <w:t>Sponsor:</w:t>
    </w:r>
    <w:r w:rsidRPr="005B10F4">
      <w:rPr>
        <w:rFonts w:ascii="Calibri Light" w:hAnsi="Calibri Light" w:cs="Calibri Light"/>
        <w:b/>
        <w:bCs/>
        <w:sz w:val="24"/>
        <w:szCs w:val="24"/>
      </w:rPr>
      <w:t xml:space="preserve"> </w:t>
    </w:r>
    <w:r w:rsidR="005F28AA" w:rsidRPr="005B10F4">
      <w:rPr>
        <w:rFonts w:ascii="Calibri Light" w:hAnsi="Calibri Light" w:cs="Calibri Light"/>
        <w:sz w:val="24"/>
        <w:szCs w:val="24"/>
      </w:rPr>
      <w:t xml:space="preserve">Great </w:t>
    </w:r>
    <w:r w:rsidR="004019A3">
      <w:rPr>
        <w:rFonts w:ascii="Calibri Light" w:hAnsi="Calibri Light" w:cs="Calibri Light"/>
        <w:sz w:val="24"/>
        <w:szCs w:val="24"/>
      </w:rPr>
      <w:t>Plains</w:t>
    </w:r>
    <w:r w:rsidRPr="005B10F4">
      <w:rPr>
        <w:rFonts w:ascii="Calibri Light" w:hAnsi="Calibri Light" w:cs="Calibri Light"/>
        <w:sz w:val="24"/>
        <w:szCs w:val="24"/>
      </w:rPr>
      <w:t xml:space="preserve"> Region, </w:t>
    </w:r>
    <w:r w:rsidR="005B10F4" w:rsidRPr="005B10F4">
      <w:rPr>
        <w:rFonts w:ascii="Calibri Light" w:hAnsi="Calibri Light" w:cs="Calibri Light"/>
        <w:i/>
        <w:iCs/>
        <w:sz w:val="24"/>
        <w:szCs w:val="24"/>
      </w:rPr>
      <w:t>Tribal</w:t>
    </w:r>
    <w:r w:rsidRPr="005B10F4">
      <w:rPr>
        <w:rFonts w:ascii="Calibri Light" w:hAnsi="Calibri Light" w:cs="Calibri Light"/>
        <w:sz w:val="24"/>
        <w:szCs w:val="24"/>
      </w:rPr>
      <w:t xml:space="preserve"> </w:t>
    </w:r>
    <w:r w:rsidR="008A7245" w:rsidRPr="005B10F4">
      <w:rPr>
        <w:rFonts w:ascii="Calibri Light" w:hAnsi="Calibri Light" w:cs="Calibri Light"/>
        <w:i/>
        <w:iCs/>
        <w:sz w:val="24"/>
        <w:szCs w:val="24"/>
      </w:rPr>
      <w:t>Host:</w:t>
    </w:r>
    <w:r w:rsidR="008A7245" w:rsidRPr="005B10F4">
      <w:rPr>
        <w:rFonts w:ascii="Calibri Light" w:hAnsi="Calibri Light" w:cs="Calibri Light"/>
        <w:b/>
        <w:bCs/>
        <w:sz w:val="24"/>
        <w:szCs w:val="24"/>
      </w:rPr>
      <w:t xml:space="preserve"> </w:t>
    </w:r>
    <w:r w:rsidR="004019A3">
      <w:rPr>
        <w:rFonts w:ascii="Calibri Light" w:hAnsi="Calibri Light" w:cs="Calibri Light"/>
        <w:sz w:val="24"/>
        <w:szCs w:val="24"/>
      </w:rPr>
      <w:t>Northern Arapahoe and Eastern Shoshone</w:t>
    </w:r>
  </w:p>
  <w:p w14:paraId="2BBF0FD1" w14:textId="178293C9" w:rsidR="00A93678" w:rsidRPr="005B10F4" w:rsidRDefault="00A93678" w:rsidP="00AF32AA">
    <w:pPr>
      <w:pStyle w:val="Header"/>
      <w:jc w:val="center"/>
      <w:rPr>
        <w:i/>
        <w:iCs/>
      </w:rPr>
    </w:pPr>
    <w:r w:rsidRPr="005B10F4">
      <w:rPr>
        <w:rFonts w:ascii="Calibri Light" w:hAnsi="Calibri Light" w:cs="Calibri Light"/>
        <w:b/>
        <w:bCs/>
        <w:sz w:val="24"/>
        <w:szCs w:val="24"/>
      </w:rPr>
      <w:t>THEME</w:t>
    </w:r>
    <w:r w:rsidR="000E7048" w:rsidRPr="005B10F4">
      <w:rPr>
        <w:rFonts w:ascii="Calibri Light" w:hAnsi="Calibri Light" w:cs="Calibri Light"/>
        <w:b/>
        <w:bCs/>
        <w:sz w:val="24"/>
        <w:szCs w:val="24"/>
      </w:rPr>
      <w:t>: “</w:t>
    </w:r>
    <w:r w:rsidR="00112971">
      <w:rPr>
        <w:rFonts w:ascii="Calibri Light" w:hAnsi="Calibri Light" w:cs="Calibri Light"/>
        <w:b/>
        <w:bCs/>
        <w:i/>
        <w:iCs/>
        <w:sz w:val="24"/>
        <w:szCs w:val="24"/>
      </w:rPr>
      <w:t>Restoring the Land, Reclaiming the Future</w:t>
    </w:r>
    <w:r w:rsidRPr="005B10F4">
      <w:rPr>
        <w:rFonts w:ascii="Calibri Light" w:hAnsi="Calibri Light" w:cs="Calibri Light"/>
        <w:b/>
        <w:bCs/>
        <w:i/>
        <w:iCs/>
        <w:sz w:val="24"/>
        <w:szCs w:val="24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2DEF6E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052155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ECC6E0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B4485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36C2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C88B6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2C2E4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C244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DC061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6C48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710DD"/>
    <w:multiLevelType w:val="hybridMultilevel"/>
    <w:tmpl w:val="91BEA8E8"/>
    <w:lvl w:ilvl="0" w:tplc="C6B48DF6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  <w:i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823EF3"/>
    <w:multiLevelType w:val="hybridMultilevel"/>
    <w:tmpl w:val="A3A0A428"/>
    <w:lvl w:ilvl="0" w:tplc="FB988AFE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12FF9"/>
    <w:multiLevelType w:val="hybridMultilevel"/>
    <w:tmpl w:val="AE160270"/>
    <w:lvl w:ilvl="0" w:tplc="D1507A92">
      <w:numFmt w:val="bullet"/>
      <w:lvlText w:val="-"/>
      <w:lvlJc w:val="left"/>
      <w:pPr>
        <w:ind w:left="405" w:hanging="360"/>
      </w:pPr>
      <w:rPr>
        <w:rFonts w:ascii="Calibri Light" w:eastAsiaTheme="minorEastAsia" w:hAnsi="Calibri Light" w:cs="Calibri Light" w:hint="default"/>
        <w:i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75A21C62"/>
    <w:multiLevelType w:val="hybridMultilevel"/>
    <w:tmpl w:val="37B0D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1743312">
    <w:abstractNumId w:val="9"/>
  </w:num>
  <w:num w:numId="2" w16cid:durableId="792362891">
    <w:abstractNumId w:val="7"/>
  </w:num>
  <w:num w:numId="3" w16cid:durableId="1473450616">
    <w:abstractNumId w:val="6"/>
  </w:num>
  <w:num w:numId="4" w16cid:durableId="1125810073">
    <w:abstractNumId w:val="5"/>
  </w:num>
  <w:num w:numId="5" w16cid:durableId="1706178522">
    <w:abstractNumId w:val="4"/>
  </w:num>
  <w:num w:numId="6" w16cid:durableId="394476386">
    <w:abstractNumId w:val="8"/>
  </w:num>
  <w:num w:numId="7" w16cid:durableId="1825197159">
    <w:abstractNumId w:val="3"/>
  </w:num>
  <w:num w:numId="8" w16cid:durableId="471993087">
    <w:abstractNumId w:val="2"/>
  </w:num>
  <w:num w:numId="9" w16cid:durableId="1267273266">
    <w:abstractNumId w:val="1"/>
  </w:num>
  <w:num w:numId="10" w16cid:durableId="1898399630">
    <w:abstractNumId w:val="0"/>
  </w:num>
  <w:num w:numId="11" w16cid:durableId="1201436685">
    <w:abstractNumId w:val="13"/>
  </w:num>
  <w:num w:numId="12" w16cid:durableId="1013414625">
    <w:abstractNumId w:val="10"/>
  </w:num>
  <w:num w:numId="13" w16cid:durableId="547575120">
    <w:abstractNumId w:val="12"/>
  </w:num>
  <w:num w:numId="14" w16cid:durableId="1126121352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shley Mueller">
    <w15:presenceInfo w15:providerId="AD" w15:userId="S::AMueller@nafws.org::fec23477-9a2e-4359-a26e-f7b355a0f3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attachedTemplate r:id="rId1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9B6"/>
    <w:rsid w:val="00000B25"/>
    <w:rsid w:val="00000EF6"/>
    <w:rsid w:val="00001805"/>
    <w:rsid w:val="000018E8"/>
    <w:rsid w:val="00003D02"/>
    <w:rsid w:val="00004912"/>
    <w:rsid w:val="00004AD3"/>
    <w:rsid w:val="00004D97"/>
    <w:rsid w:val="000060D4"/>
    <w:rsid w:val="000063EC"/>
    <w:rsid w:val="00006DC1"/>
    <w:rsid w:val="00010787"/>
    <w:rsid w:val="0001104E"/>
    <w:rsid w:val="00013B61"/>
    <w:rsid w:val="00015F0A"/>
    <w:rsid w:val="00017098"/>
    <w:rsid w:val="00017E90"/>
    <w:rsid w:val="000205C3"/>
    <w:rsid w:val="00020622"/>
    <w:rsid w:val="00021D59"/>
    <w:rsid w:val="000226A0"/>
    <w:rsid w:val="000228FD"/>
    <w:rsid w:val="000244D9"/>
    <w:rsid w:val="00026416"/>
    <w:rsid w:val="00026A93"/>
    <w:rsid w:val="000309C4"/>
    <w:rsid w:val="00031BAD"/>
    <w:rsid w:val="00032785"/>
    <w:rsid w:val="00033239"/>
    <w:rsid w:val="00033546"/>
    <w:rsid w:val="00036316"/>
    <w:rsid w:val="0003643F"/>
    <w:rsid w:val="00036954"/>
    <w:rsid w:val="00036D17"/>
    <w:rsid w:val="000373FC"/>
    <w:rsid w:val="00037E5D"/>
    <w:rsid w:val="00040615"/>
    <w:rsid w:val="00040BF7"/>
    <w:rsid w:val="00040E9D"/>
    <w:rsid w:val="00040FA8"/>
    <w:rsid w:val="000425C1"/>
    <w:rsid w:val="0004261C"/>
    <w:rsid w:val="0004302C"/>
    <w:rsid w:val="00043F73"/>
    <w:rsid w:val="00046991"/>
    <w:rsid w:val="0005021B"/>
    <w:rsid w:val="00050471"/>
    <w:rsid w:val="00050A43"/>
    <w:rsid w:val="00050D1E"/>
    <w:rsid w:val="00050E3F"/>
    <w:rsid w:val="00050E95"/>
    <w:rsid w:val="00052017"/>
    <w:rsid w:val="0005249E"/>
    <w:rsid w:val="0005377B"/>
    <w:rsid w:val="00053C93"/>
    <w:rsid w:val="000544FF"/>
    <w:rsid w:val="000565AC"/>
    <w:rsid w:val="000569E9"/>
    <w:rsid w:val="00057989"/>
    <w:rsid w:val="000600A1"/>
    <w:rsid w:val="00060AFF"/>
    <w:rsid w:val="00062C12"/>
    <w:rsid w:val="0006371E"/>
    <w:rsid w:val="000639A5"/>
    <w:rsid w:val="000652E4"/>
    <w:rsid w:val="00065A4D"/>
    <w:rsid w:val="00066DA1"/>
    <w:rsid w:val="00070736"/>
    <w:rsid w:val="00070AC4"/>
    <w:rsid w:val="00071557"/>
    <w:rsid w:val="00073167"/>
    <w:rsid w:val="00073E81"/>
    <w:rsid w:val="00074C80"/>
    <w:rsid w:val="0007520A"/>
    <w:rsid w:val="00075710"/>
    <w:rsid w:val="00075C1B"/>
    <w:rsid w:val="00075F92"/>
    <w:rsid w:val="00076714"/>
    <w:rsid w:val="00076928"/>
    <w:rsid w:val="0007723E"/>
    <w:rsid w:val="0007785E"/>
    <w:rsid w:val="0008154E"/>
    <w:rsid w:val="000816E3"/>
    <w:rsid w:val="00081D32"/>
    <w:rsid w:val="00082D56"/>
    <w:rsid w:val="000832B2"/>
    <w:rsid w:val="00083E1B"/>
    <w:rsid w:val="00084470"/>
    <w:rsid w:val="00084A95"/>
    <w:rsid w:val="0008533A"/>
    <w:rsid w:val="00085917"/>
    <w:rsid w:val="00086CBC"/>
    <w:rsid w:val="00087444"/>
    <w:rsid w:val="000875B2"/>
    <w:rsid w:val="000903B1"/>
    <w:rsid w:val="00091B2A"/>
    <w:rsid w:val="00092E01"/>
    <w:rsid w:val="00093B54"/>
    <w:rsid w:val="00094535"/>
    <w:rsid w:val="00094FE0"/>
    <w:rsid w:val="00095A25"/>
    <w:rsid w:val="00096AC3"/>
    <w:rsid w:val="00097AA9"/>
    <w:rsid w:val="000A08D1"/>
    <w:rsid w:val="000A12D0"/>
    <w:rsid w:val="000A170E"/>
    <w:rsid w:val="000A2593"/>
    <w:rsid w:val="000A320E"/>
    <w:rsid w:val="000A43D7"/>
    <w:rsid w:val="000A4C68"/>
    <w:rsid w:val="000A64AB"/>
    <w:rsid w:val="000A7D0A"/>
    <w:rsid w:val="000B0311"/>
    <w:rsid w:val="000B0B11"/>
    <w:rsid w:val="000B1FD4"/>
    <w:rsid w:val="000B25BF"/>
    <w:rsid w:val="000B271F"/>
    <w:rsid w:val="000B4018"/>
    <w:rsid w:val="000B4762"/>
    <w:rsid w:val="000B5543"/>
    <w:rsid w:val="000B5861"/>
    <w:rsid w:val="000B6522"/>
    <w:rsid w:val="000B70E5"/>
    <w:rsid w:val="000C08C4"/>
    <w:rsid w:val="000C0E09"/>
    <w:rsid w:val="000C1446"/>
    <w:rsid w:val="000C20D9"/>
    <w:rsid w:val="000C28EA"/>
    <w:rsid w:val="000C2964"/>
    <w:rsid w:val="000C2A94"/>
    <w:rsid w:val="000C3D13"/>
    <w:rsid w:val="000C3E48"/>
    <w:rsid w:val="000C3EC1"/>
    <w:rsid w:val="000C46CF"/>
    <w:rsid w:val="000C4D1A"/>
    <w:rsid w:val="000C4D55"/>
    <w:rsid w:val="000C597F"/>
    <w:rsid w:val="000C6654"/>
    <w:rsid w:val="000C6941"/>
    <w:rsid w:val="000D050D"/>
    <w:rsid w:val="000D12F9"/>
    <w:rsid w:val="000D17AD"/>
    <w:rsid w:val="000D1F22"/>
    <w:rsid w:val="000D29B4"/>
    <w:rsid w:val="000D44B3"/>
    <w:rsid w:val="000D4C02"/>
    <w:rsid w:val="000D509A"/>
    <w:rsid w:val="000D60B3"/>
    <w:rsid w:val="000D632F"/>
    <w:rsid w:val="000D64E9"/>
    <w:rsid w:val="000D67E8"/>
    <w:rsid w:val="000D6CFC"/>
    <w:rsid w:val="000D724B"/>
    <w:rsid w:val="000D7DF2"/>
    <w:rsid w:val="000E0750"/>
    <w:rsid w:val="000E1105"/>
    <w:rsid w:val="000E1602"/>
    <w:rsid w:val="000E1BF5"/>
    <w:rsid w:val="000E33D7"/>
    <w:rsid w:val="000E676D"/>
    <w:rsid w:val="000E6A00"/>
    <w:rsid w:val="000E7048"/>
    <w:rsid w:val="000E7639"/>
    <w:rsid w:val="000E77F0"/>
    <w:rsid w:val="000E7C7C"/>
    <w:rsid w:val="000F0292"/>
    <w:rsid w:val="000F0976"/>
    <w:rsid w:val="000F12DC"/>
    <w:rsid w:val="000F2BCB"/>
    <w:rsid w:val="000F2F02"/>
    <w:rsid w:val="000F31DD"/>
    <w:rsid w:val="000F479F"/>
    <w:rsid w:val="000F544C"/>
    <w:rsid w:val="000F587A"/>
    <w:rsid w:val="000F60F9"/>
    <w:rsid w:val="000F709A"/>
    <w:rsid w:val="00100239"/>
    <w:rsid w:val="001004FA"/>
    <w:rsid w:val="001008AF"/>
    <w:rsid w:val="001014D3"/>
    <w:rsid w:val="001015BF"/>
    <w:rsid w:val="00101635"/>
    <w:rsid w:val="00101BB4"/>
    <w:rsid w:val="00102167"/>
    <w:rsid w:val="001021E0"/>
    <w:rsid w:val="001036D0"/>
    <w:rsid w:val="001039E6"/>
    <w:rsid w:val="00103D7B"/>
    <w:rsid w:val="001041B0"/>
    <w:rsid w:val="00104642"/>
    <w:rsid w:val="00104816"/>
    <w:rsid w:val="00105DD7"/>
    <w:rsid w:val="001060E9"/>
    <w:rsid w:val="001066D9"/>
    <w:rsid w:val="00110486"/>
    <w:rsid w:val="001116D8"/>
    <w:rsid w:val="00112219"/>
    <w:rsid w:val="00112971"/>
    <w:rsid w:val="00112B8F"/>
    <w:rsid w:val="001137DF"/>
    <w:rsid w:val="00114052"/>
    <w:rsid w:val="0011471F"/>
    <w:rsid w:val="001147F7"/>
    <w:rsid w:val="001157E0"/>
    <w:rsid w:val="00116A5C"/>
    <w:rsid w:val="00116EA9"/>
    <w:rsid w:val="00121B14"/>
    <w:rsid w:val="00125CB0"/>
    <w:rsid w:val="0012609E"/>
    <w:rsid w:val="0012772A"/>
    <w:rsid w:val="001311A0"/>
    <w:rsid w:val="001323B1"/>
    <w:rsid w:val="00132CE5"/>
    <w:rsid w:val="00134A28"/>
    <w:rsid w:val="00134FAC"/>
    <w:rsid w:val="001355DF"/>
    <w:rsid w:val="0013563D"/>
    <w:rsid w:val="00135FF4"/>
    <w:rsid w:val="0013680D"/>
    <w:rsid w:val="00136EFD"/>
    <w:rsid w:val="00137737"/>
    <w:rsid w:val="00143B38"/>
    <w:rsid w:val="00144538"/>
    <w:rsid w:val="001445A7"/>
    <w:rsid w:val="001455C9"/>
    <w:rsid w:val="00146050"/>
    <w:rsid w:val="001468F8"/>
    <w:rsid w:val="00146CE9"/>
    <w:rsid w:val="001504B1"/>
    <w:rsid w:val="0015204D"/>
    <w:rsid w:val="00152A81"/>
    <w:rsid w:val="001532CE"/>
    <w:rsid w:val="001536D0"/>
    <w:rsid w:val="00154568"/>
    <w:rsid w:val="00155FA1"/>
    <w:rsid w:val="0015600C"/>
    <w:rsid w:val="00160CD1"/>
    <w:rsid w:val="00160F2D"/>
    <w:rsid w:val="001621FB"/>
    <w:rsid w:val="00162AB9"/>
    <w:rsid w:val="00163125"/>
    <w:rsid w:val="00164AA7"/>
    <w:rsid w:val="00166489"/>
    <w:rsid w:val="0016722E"/>
    <w:rsid w:val="00170D4B"/>
    <w:rsid w:val="00171D36"/>
    <w:rsid w:val="00171EE3"/>
    <w:rsid w:val="0017324F"/>
    <w:rsid w:val="00174089"/>
    <w:rsid w:val="001775E5"/>
    <w:rsid w:val="00177851"/>
    <w:rsid w:val="00181EB8"/>
    <w:rsid w:val="00182327"/>
    <w:rsid w:val="00182715"/>
    <w:rsid w:val="00184135"/>
    <w:rsid w:val="00184875"/>
    <w:rsid w:val="0018518E"/>
    <w:rsid w:val="0018548C"/>
    <w:rsid w:val="00187839"/>
    <w:rsid w:val="001904AE"/>
    <w:rsid w:val="00192B28"/>
    <w:rsid w:val="00192EEC"/>
    <w:rsid w:val="00193A0C"/>
    <w:rsid w:val="00193FA0"/>
    <w:rsid w:val="0019405B"/>
    <w:rsid w:val="001940EC"/>
    <w:rsid w:val="001951A1"/>
    <w:rsid w:val="00195549"/>
    <w:rsid w:val="001968D0"/>
    <w:rsid w:val="00197DD7"/>
    <w:rsid w:val="001A0388"/>
    <w:rsid w:val="001A08E4"/>
    <w:rsid w:val="001A09C8"/>
    <w:rsid w:val="001A3095"/>
    <w:rsid w:val="001A3C3F"/>
    <w:rsid w:val="001A4AD9"/>
    <w:rsid w:val="001A5782"/>
    <w:rsid w:val="001A62C8"/>
    <w:rsid w:val="001A7625"/>
    <w:rsid w:val="001B0D6F"/>
    <w:rsid w:val="001B144F"/>
    <w:rsid w:val="001B18EF"/>
    <w:rsid w:val="001B3E45"/>
    <w:rsid w:val="001B406C"/>
    <w:rsid w:val="001B49A5"/>
    <w:rsid w:val="001B6B74"/>
    <w:rsid w:val="001B6C90"/>
    <w:rsid w:val="001B73A0"/>
    <w:rsid w:val="001B753F"/>
    <w:rsid w:val="001B7EB8"/>
    <w:rsid w:val="001C014D"/>
    <w:rsid w:val="001C07CC"/>
    <w:rsid w:val="001C0A3B"/>
    <w:rsid w:val="001C115F"/>
    <w:rsid w:val="001C25CB"/>
    <w:rsid w:val="001C2CD3"/>
    <w:rsid w:val="001C309C"/>
    <w:rsid w:val="001C40B1"/>
    <w:rsid w:val="001C51C2"/>
    <w:rsid w:val="001C6296"/>
    <w:rsid w:val="001C6424"/>
    <w:rsid w:val="001C64A5"/>
    <w:rsid w:val="001D101E"/>
    <w:rsid w:val="001D1E9F"/>
    <w:rsid w:val="001D297B"/>
    <w:rsid w:val="001D40C5"/>
    <w:rsid w:val="001D57B0"/>
    <w:rsid w:val="001D657B"/>
    <w:rsid w:val="001D66B9"/>
    <w:rsid w:val="001D6D7A"/>
    <w:rsid w:val="001D73DB"/>
    <w:rsid w:val="001D7CB5"/>
    <w:rsid w:val="001E0676"/>
    <w:rsid w:val="001E2698"/>
    <w:rsid w:val="001E28F5"/>
    <w:rsid w:val="001E301D"/>
    <w:rsid w:val="001E35D2"/>
    <w:rsid w:val="001E4EBC"/>
    <w:rsid w:val="001E54D6"/>
    <w:rsid w:val="001E61E1"/>
    <w:rsid w:val="001E6A90"/>
    <w:rsid w:val="001E7AE6"/>
    <w:rsid w:val="001F03AF"/>
    <w:rsid w:val="001F07B0"/>
    <w:rsid w:val="001F14C0"/>
    <w:rsid w:val="001F1BE3"/>
    <w:rsid w:val="001F21E3"/>
    <w:rsid w:val="001F3197"/>
    <w:rsid w:val="001F45DB"/>
    <w:rsid w:val="001F4955"/>
    <w:rsid w:val="001F5347"/>
    <w:rsid w:val="001F5530"/>
    <w:rsid w:val="001F5C7B"/>
    <w:rsid w:val="001F64DC"/>
    <w:rsid w:val="001F6C76"/>
    <w:rsid w:val="001F7103"/>
    <w:rsid w:val="001F7679"/>
    <w:rsid w:val="001F783A"/>
    <w:rsid w:val="0020011F"/>
    <w:rsid w:val="002014C7"/>
    <w:rsid w:val="00201DFE"/>
    <w:rsid w:val="002021C2"/>
    <w:rsid w:val="002031D9"/>
    <w:rsid w:val="002033D2"/>
    <w:rsid w:val="00204905"/>
    <w:rsid w:val="00204FCA"/>
    <w:rsid w:val="00205253"/>
    <w:rsid w:val="0020555A"/>
    <w:rsid w:val="0020569B"/>
    <w:rsid w:val="00206D1C"/>
    <w:rsid w:val="0020788C"/>
    <w:rsid w:val="002105E8"/>
    <w:rsid w:val="002108CB"/>
    <w:rsid w:val="002119A5"/>
    <w:rsid w:val="002121F7"/>
    <w:rsid w:val="00214689"/>
    <w:rsid w:val="00214F3D"/>
    <w:rsid w:val="0021536E"/>
    <w:rsid w:val="00216265"/>
    <w:rsid w:val="0021643A"/>
    <w:rsid w:val="002164B4"/>
    <w:rsid w:val="00216CB4"/>
    <w:rsid w:val="00217458"/>
    <w:rsid w:val="002178DE"/>
    <w:rsid w:val="00217A06"/>
    <w:rsid w:val="002208F6"/>
    <w:rsid w:val="00220C89"/>
    <w:rsid w:val="00220F26"/>
    <w:rsid w:val="002218FE"/>
    <w:rsid w:val="002219D3"/>
    <w:rsid w:val="00221F66"/>
    <w:rsid w:val="00222DF7"/>
    <w:rsid w:val="00223490"/>
    <w:rsid w:val="002245DE"/>
    <w:rsid w:val="00224F93"/>
    <w:rsid w:val="002252AB"/>
    <w:rsid w:val="00230504"/>
    <w:rsid w:val="002317EA"/>
    <w:rsid w:val="002321AD"/>
    <w:rsid w:val="00232ECF"/>
    <w:rsid w:val="0023348B"/>
    <w:rsid w:val="0023380B"/>
    <w:rsid w:val="0023496C"/>
    <w:rsid w:val="002351E7"/>
    <w:rsid w:val="002354E4"/>
    <w:rsid w:val="002370FA"/>
    <w:rsid w:val="002413A1"/>
    <w:rsid w:val="00241B8A"/>
    <w:rsid w:val="00242348"/>
    <w:rsid w:val="00242E5D"/>
    <w:rsid w:val="0024320D"/>
    <w:rsid w:val="00243B14"/>
    <w:rsid w:val="00243EA5"/>
    <w:rsid w:val="00246AF0"/>
    <w:rsid w:val="00247362"/>
    <w:rsid w:val="00247517"/>
    <w:rsid w:val="00247A06"/>
    <w:rsid w:val="00247F03"/>
    <w:rsid w:val="00251ED4"/>
    <w:rsid w:val="00252530"/>
    <w:rsid w:val="00252700"/>
    <w:rsid w:val="00253386"/>
    <w:rsid w:val="00253D44"/>
    <w:rsid w:val="00254733"/>
    <w:rsid w:val="002547DD"/>
    <w:rsid w:val="00254E36"/>
    <w:rsid w:val="00255395"/>
    <w:rsid w:val="0025542A"/>
    <w:rsid w:val="0025545A"/>
    <w:rsid w:val="002570CE"/>
    <w:rsid w:val="00257C77"/>
    <w:rsid w:val="0026032A"/>
    <w:rsid w:val="00260566"/>
    <w:rsid w:val="00260E91"/>
    <w:rsid w:val="0026183F"/>
    <w:rsid w:val="00261F9D"/>
    <w:rsid w:val="002621E3"/>
    <w:rsid w:val="002622A8"/>
    <w:rsid w:val="002624BD"/>
    <w:rsid w:val="00262792"/>
    <w:rsid w:val="002630F1"/>
    <w:rsid w:val="002633CE"/>
    <w:rsid w:val="0026457D"/>
    <w:rsid w:val="00265045"/>
    <w:rsid w:val="00265352"/>
    <w:rsid w:val="00267085"/>
    <w:rsid w:val="002670DB"/>
    <w:rsid w:val="002672E0"/>
    <w:rsid w:val="002675A0"/>
    <w:rsid w:val="00267D7D"/>
    <w:rsid w:val="00270483"/>
    <w:rsid w:val="00270DC6"/>
    <w:rsid w:val="0027122E"/>
    <w:rsid w:val="002713BB"/>
    <w:rsid w:val="0027143F"/>
    <w:rsid w:val="0027227C"/>
    <w:rsid w:val="0027249D"/>
    <w:rsid w:val="00273DBB"/>
    <w:rsid w:val="00273DEE"/>
    <w:rsid w:val="00275648"/>
    <w:rsid w:val="00277A5D"/>
    <w:rsid w:val="00280397"/>
    <w:rsid w:val="00281D2C"/>
    <w:rsid w:val="0028340B"/>
    <w:rsid w:val="002839C8"/>
    <w:rsid w:val="00284F88"/>
    <w:rsid w:val="00285763"/>
    <w:rsid w:val="00285A16"/>
    <w:rsid w:val="00287031"/>
    <w:rsid w:val="00287316"/>
    <w:rsid w:val="0028775D"/>
    <w:rsid w:val="002879BE"/>
    <w:rsid w:val="0029057C"/>
    <w:rsid w:val="002921FE"/>
    <w:rsid w:val="00293816"/>
    <w:rsid w:val="0029397A"/>
    <w:rsid w:val="00293E7A"/>
    <w:rsid w:val="0029451B"/>
    <w:rsid w:val="00294D7E"/>
    <w:rsid w:val="00294FF7"/>
    <w:rsid w:val="0029541C"/>
    <w:rsid w:val="00297E06"/>
    <w:rsid w:val="002A0EBB"/>
    <w:rsid w:val="002A30F4"/>
    <w:rsid w:val="002A3CA7"/>
    <w:rsid w:val="002A4595"/>
    <w:rsid w:val="002A7D93"/>
    <w:rsid w:val="002B10AC"/>
    <w:rsid w:val="002B134D"/>
    <w:rsid w:val="002B32F2"/>
    <w:rsid w:val="002B3DEC"/>
    <w:rsid w:val="002B439F"/>
    <w:rsid w:val="002B5618"/>
    <w:rsid w:val="002B6B85"/>
    <w:rsid w:val="002C0534"/>
    <w:rsid w:val="002C21C5"/>
    <w:rsid w:val="002C50A9"/>
    <w:rsid w:val="002C5B19"/>
    <w:rsid w:val="002C5BD3"/>
    <w:rsid w:val="002C6C71"/>
    <w:rsid w:val="002C7203"/>
    <w:rsid w:val="002C727D"/>
    <w:rsid w:val="002D0C65"/>
    <w:rsid w:val="002D1157"/>
    <w:rsid w:val="002D272B"/>
    <w:rsid w:val="002D28AA"/>
    <w:rsid w:val="002D415A"/>
    <w:rsid w:val="002D4435"/>
    <w:rsid w:val="002D476B"/>
    <w:rsid w:val="002D524F"/>
    <w:rsid w:val="002D7D2A"/>
    <w:rsid w:val="002E06E7"/>
    <w:rsid w:val="002E153C"/>
    <w:rsid w:val="002E1A8C"/>
    <w:rsid w:val="002E1CBE"/>
    <w:rsid w:val="002E222C"/>
    <w:rsid w:val="002E2462"/>
    <w:rsid w:val="002E2C40"/>
    <w:rsid w:val="002E365C"/>
    <w:rsid w:val="002E5803"/>
    <w:rsid w:val="002E5A98"/>
    <w:rsid w:val="002E5E84"/>
    <w:rsid w:val="002E6B3C"/>
    <w:rsid w:val="002F02BF"/>
    <w:rsid w:val="002F1CB7"/>
    <w:rsid w:val="002F1D04"/>
    <w:rsid w:val="002F1DB9"/>
    <w:rsid w:val="002F205E"/>
    <w:rsid w:val="002F233B"/>
    <w:rsid w:val="002F26FC"/>
    <w:rsid w:val="002F2DBA"/>
    <w:rsid w:val="002F4307"/>
    <w:rsid w:val="002F57FF"/>
    <w:rsid w:val="002F592A"/>
    <w:rsid w:val="002F6ECD"/>
    <w:rsid w:val="003013BC"/>
    <w:rsid w:val="0030161B"/>
    <w:rsid w:val="00301984"/>
    <w:rsid w:val="0030225D"/>
    <w:rsid w:val="003035FA"/>
    <w:rsid w:val="00303BC8"/>
    <w:rsid w:val="00304387"/>
    <w:rsid w:val="00305CF4"/>
    <w:rsid w:val="00305E8D"/>
    <w:rsid w:val="00310473"/>
    <w:rsid w:val="00310817"/>
    <w:rsid w:val="00310E47"/>
    <w:rsid w:val="00311B49"/>
    <w:rsid w:val="00313395"/>
    <w:rsid w:val="00314413"/>
    <w:rsid w:val="00315310"/>
    <w:rsid w:val="003164B4"/>
    <w:rsid w:val="00316C55"/>
    <w:rsid w:val="00316C98"/>
    <w:rsid w:val="0031719E"/>
    <w:rsid w:val="0031781D"/>
    <w:rsid w:val="00317B65"/>
    <w:rsid w:val="00320250"/>
    <w:rsid w:val="00322038"/>
    <w:rsid w:val="0032338F"/>
    <w:rsid w:val="003239D6"/>
    <w:rsid w:val="00325AAA"/>
    <w:rsid w:val="00327C59"/>
    <w:rsid w:val="00331491"/>
    <w:rsid w:val="00332700"/>
    <w:rsid w:val="00332FA9"/>
    <w:rsid w:val="0033426E"/>
    <w:rsid w:val="003346EE"/>
    <w:rsid w:val="0033496D"/>
    <w:rsid w:val="0033509E"/>
    <w:rsid w:val="00336B6F"/>
    <w:rsid w:val="003370D3"/>
    <w:rsid w:val="00337299"/>
    <w:rsid w:val="00337A68"/>
    <w:rsid w:val="003403D4"/>
    <w:rsid w:val="00341409"/>
    <w:rsid w:val="00342051"/>
    <w:rsid w:val="0034288A"/>
    <w:rsid w:val="00343983"/>
    <w:rsid w:val="00343A59"/>
    <w:rsid w:val="00343AD5"/>
    <w:rsid w:val="00345F36"/>
    <w:rsid w:val="00346576"/>
    <w:rsid w:val="00347AD6"/>
    <w:rsid w:val="003501CB"/>
    <w:rsid w:val="0035081B"/>
    <w:rsid w:val="00350867"/>
    <w:rsid w:val="00352183"/>
    <w:rsid w:val="00352664"/>
    <w:rsid w:val="00352710"/>
    <w:rsid w:val="003529DF"/>
    <w:rsid w:val="00353EA0"/>
    <w:rsid w:val="00354931"/>
    <w:rsid w:val="003559BA"/>
    <w:rsid w:val="00356779"/>
    <w:rsid w:val="003567C3"/>
    <w:rsid w:val="00356AAD"/>
    <w:rsid w:val="00357031"/>
    <w:rsid w:val="0035783F"/>
    <w:rsid w:val="00357F31"/>
    <w:rsid w:val="00360CA2"/>
    <w:rsid w:val="00361F6C"/>
    <w:rsid w:val="0036293F"/>
    <w:rsid w:val="0036296C"/>
    <w:rsid w:val="0036556E"/>
    <w:rsid w:val="00365C36"/>
    <w:rsid w:val="0036634F"/>
    <w:rsid w:val="003702F7"/>
    <w:rsid w:val="00370770"/>
    <w:rsid w:val="003710B7"/>
    <w:rsid w:val="003721D1"/>
    <w:rsid w:val="003724F9"/>
    <w:rsid w:val="0037263D"/>
    <w:rsid w:val="00372A8B"/>
    <w:rsid w:val="00372D21"/>
    <w:rsid w:val="003732A4"/>
    <w:rsid w:val="0037390A"/>
    <w:rsid w:val="003746D5"/>
    <w:rsid w:val="00374D37"/>
    <w:rsid w:val="003754C1"/>
    <w:rsid w:val="00376593"/>
    <w:rsid w:val="003769D5"/>
    <w:rsid w:val="00376C4B"/>
    <w:rsid w:val="0037726F"/>
    <w:rsid w:val="00377845"/>
    <w:rsid w:val="00380CAA"/>
    <w:rsid w:val="00380FD3"/>
    <w:rsid w:val="003810D1"/>
    <w:rsid w:val="0038132C"/>
    <w:rsid w:val="003833CB"/>
    <w:rsid w:val="0038350E"/>
    <w:rsid w:val="003837FE"/>
    <w:rsid w:val="00385AF8"/>
    <w:rsid w:val="00385E94"/>
    <w:rsid w:val="00387379"/>
    <w:rsid w:val="003903B2"/>
    <w:rsid w:val="0039064D"/>
    <w:rsid w:val="00390E41"/>
    <w:rsid w:val="003910FC"/>
    <w:rsid w:val="00393D30"/>
    <w:rsid w:val="00393DB3"/>
    <w:rsid w:val="00393FCC"/>
    <w:rsid w:val="003940A7"/>
    <w:rsid w:val="00395A0E"/>
    <w:rsid w:val="00396651"/>
    <w:rsid w:val="00396883"/>
    <w:rsid w:val="00396A09"/>
    <w:rsid w:val="00396A8B"/>
    <w:rsid w:val="0039707E"/>
    <w:rsid w:val="00397161"/>
    <w:rsid w:val="00397205"/>
    <w:rsid w:val="003978A4"/>
    <w:rsid w:val="003A0266"/>
    <w:rsid w:val="003A2C7D"/>
    <w:rsid w:val="003A3C68"/>
    <w:rsid w:val="003A428C"/>
    <w:rsid w:val="003A4C1B"/>
    <w:rsid w:val="003A4C64"/>
    <w:rsid w:val="003A537F"/>
    <w:rsid w:val="003A5452"/>
    <w:rsid w:val="003A57EE"/>
    <w:rsid w:val="003A5AB9"/>
    <w:rsid w:val="003A5D70"/>
    <w:rsid w:val="003A6094"/>
    <w:rsid w:val="003A6235"/>
    <w:rsid w:val="003A6EE2"/>
    <w:rsid w:val="003A77EC"/>
    <w:rsid w:val="003B05C6"/>
    <w:rsid w:val="003B0C51"/>
    <w:rsid w:val="003B0D08"/>
    <w:rsid w:val="003B0FD8"/>
    <w:rsid w:val="003B10C0"/>
    <w:rsid w:val="003B1567"/>
    <w:rsid w:val="003B21B6"/>
    <w:rsid w:val="003B2586"/>
    <w:rsid w:val="003B4FF4"/>
    <w:rsid w:val="003B512F"/>
    <w:rsid w:val="003B5300"/>
    <w:rsid w:val="003B740B"/>
    <w:rsid w:val="003C14E1"/>
    <w:rsid w:val="003C2154"/>
    <w:rsid w:val="003C2E17"/>
    <w:rsid w:val="003C2F2A"/>
    <w:rsid w:val="003C3E6C"/>
    <w:rsid w:val="003C3E9E"/>
    <w:rsid w:val="003C42D0"/>
    <w:rsid w:val="003C496D"/>
    <w:rsid w:val="003C4CD4"/>
    <w:rsid w:val="003C5567"/>
    <w:rsid w:val="003C562C"/>
    <w:rsid w:val="003D099C"/>
    <w:rsid w:val="003D1497"/>
    <w:rsid w:val="003D1B00"/>
    <w:rsid w:val="003D27FE"/>
    <w:rsid w:val="003D3F0F"/>
    <w:rsid w:val="003D43D7"/>
    <w:rsid w:val="003D4496"/>
    <w:rsid w:val="003D5558"/>
    <w:rsid w:val="003D66E9"/>
    <w:rsid w:val="003D69BA"/>
    <w:rsid w:val="003D6A75"/>
    <w:rsid w:val="003E0412"/>
    <w:rsid w:val="003E0A06"/>
    <w:rsid w:val="003E0E02"/>
    <w:rsid w:val="003E0E47"/>
    <w:rsid w:val="003E1421"/>
    <w:rsid w:val="003E26AF"/>
    <w:rsid w:val="003E28BB"/>
    <w:rsid w:val="003E3490"/>
    <w:rsid w:val="003E4D31"/>
    <w:rsid w:val="003E59B2"/>
    <w:rsid w:val="003E728E"/>
    <w:rsid w:val="003E72AC"/>
    <w:rsid w:val="003F0740"/>
    <w:rsid w:val="003F0A3A"/>
    <w:rsid w:val="003F19C2"/>
    <w:rsid w:val="003F41BC"/>
    <w:rsid w:val="003F42DA"/>
    <w:rsid w:val="003F4CE8"/>
    <w:rsid w:val="003F4D33"/>
    <w:rsid w:val="003F4F73"/>
    <w:rsid w:val="003F60D1"/>
    <w:rsid w:val="003F6E80"/>
    <w:rsid w:val="003F7F4D"/>
    <w:rsid w:val="004002EF"/>
    <w:rsid w:val="004019A3"/>
    <w:rsid w:val="004027B9"/>
    <w:rsid w:val="00402F69"/>
    <w:rsid w:val="00403378"/>
    <w:rsid w:val="004035F4"/>
    <w:rsid w:val="004039C2"/>
    <w:rsid w:val="0040484F"/>
    <w:rsid w:val="00406B3D"/>
    <w:rsid w:val="00410A6A"/>
    <w:rsid w:val="00410AC7"/>
    <w:rsid w:val="00411FAA"/>
    <w:rsid w:val="0041257C"/>
    <w:rsid w:val="004127C9"/>
    <w:rsid w:val="00412D8B"/>
    <w:rsid w:val="00413697"/>
    <w:rsid w:val="0041378C"/>
    <w:rsid w:val="00413A81"/>
    <w:rsid w:val="00414359"/>
    <w:rsid w:val="004144EA"/>
    <w:rsid w:val="0041498F"/>
    <w:rsid w:val="00414B89"/>
    <w:rsid w:val="00414E97"/>
    <w:rsid w:val="0041525A"/>
    <w:rsid w:val="00416184"/>
    <w:rsid w:val="0041684B"/>
    <w:rsid w:val="00420C8A"/>
    <w:rsid w:val="00420E59"/>
    <w:rsid w:val="004212AA"/>
    <w:rsid w:val="00421DB4"/>
    <w:rsid w:val="00422287"/>
    <w:rsid w:val="00423117"/>
    <w:rsid w:val="00423818"/>
    <w:rsid w:val="0042400C"/>
    <w:rsid w:val="00424C22"/>
    <w:rsid w:val="00425272"/>
    <w:rsid w:val="0042599C"/>
    <w:rsid w:val="00425EB9"/>
    <w:rsid w:val="00426489"/>
    <w:rsid w:val="00426BB3"/>
    <w:rsid w:val="00426D16"/>
    <w:rsid w:val="00430032"/>
    <w:rsid w:val="00430576"/>
    <w:rsid w:val="00430E1C"/>
    <w:rsid w:val="00432AB4"/>
    <w:rsid w:val="004339FD"/>
    <w:rsid w:val="00433A02"/>
    <w:rsid w:val="00433A38"/>
    <w:rsid w:val="00433CE2"/>
    <w:rsid w:val="004342BA"/>
    <w:rsid w:val="00434628"/>
    <w:rsid w:val="00434D7D"/>
    <w:rsid w:val="0043772B"/>
    <w:rsid w:val="004406FA"/>
    <w:rsid w:val="0044252B"/>
    <w:rsid w:val="004425E5"/>
    <w:rsid w:val="00442852"/>
    <w:rsid w:val="00443AB7"/>
    <w:rsid w:val="0044431F"/>
    <w:rsid w:val="00444F35"/>
    <w:rsid w:val="00445193"/>
    <w:rsid w:val="00445383"/>
    <w:rsid w:val="00446E91"/>
    <w:rsid w:val="004501B4"/>
    <w:rsid w:val="00451C62"/>
    <w:rsid w:val="00451FF2"/>
    <w:rsid w:val="0045212D"/>
    <w:rsid w:val="0045273D"/>
    <w:rsid w:val="00452CF7"/>
    <w:rsid w:val="00452E55"/>
    <w:rsid w:val="004536F3"/>
    <w:rsid w:val="004546E1"/>
    <w:rsid w:val="00454D19"/>
    <w:rsid w:val="0045541A"/>
    <w:rsid w:val="004555D1"/>
    <w:rsid w:val="00456E4F"/>
    <w:rsid w:val="00460315"/>
    <w:rsid w:val="00460757"/>
    <w:rsid w:val="00461B1D"/>
    <w:rsid w:val="00462765"/>
    <w:rsid w:val="00466A37"/>
    <w:rsid w:val="00466C0C"/>
    <w:rsid w:val="00470B89"/>
    <w:rsid w:val="00471B4F"/>
    <w:rsid w:val="00471CC4"/>
    <w:rsid w:val="004727E2"/>
    <w:rsid w:val="00476FDD"/>
    <w:rsid w:val="004770B0"/>
    <w:rsid w:val="00477193"/>
    <w:rsid w:val="00477423"/>
    <w:rsid w:val="0047779F"/>
    <w:rsid w:val="0048021F"/>
    <w:rsid w:val="00481B7B"/>
    <w:rsid w:val="00483233"/>
    <w:rsid w:val="00484621"/>
    <w:rsid w:val="00485232"/>
    <w:rsid w:val="00485332"/>
    <w:rsid w:val="004856B0"/>
    <w:rsid w:val="004857D0"/>
    <w:rsid w:val="00490647"/>
    <w:rsid w:val="004908C5"/>
    <w:rsid w:val="00491D15"/>
    <w:rsid w:val="00492097"/>
    <w:rsid w:val="00493772"/>
    <w:rsid w:val="00493DA2"/>
    <w:rsid w:val="0049676D"/>
    <w:rsid w:val="0049712B"/>
    <w:rsid w:val="004977F3"/>
    <w:rsid w:val="004A029A"/>
    <w:rsid w:val="004A0A7C"/>
    <w:rsid w:val="004A0CEB"/>
    <w:rsid w:val="004A0CF1"/>
    <w:rsid w:val="004A1FDB"/>
    <w:rsid w:val="004A23F0"/>
    <w:rsid w:val="004A3043"/>
    <w:rsid w:val="004A307D"/>
    <w:rsid w:val="004A3F4D"/>
    <w:rsid w:val="004A49C7"/>
    <w:rsid w:val="004A5002"/>
    <w:rsid w:val="004A5118"/>
    <w:rsid w:val="004A5428"/>
    <w:rsid w:val="004A636E"/>
    <w:rsid w:val="004A6678"/>
    <w:rsid w:val="004A7C84"/>
    <w:rsid w:val="004B01C1"/>
    <w:rsid w:val="004B0474"/>
    <w:rsid w:val="004B083C"/>
    <w:rsid w:val="004B138E"/>
    <w:rsid w:val="004B2015"/>
    <w:rsid w:val="004B2B0A"/>
    <w:rsid w:val="004B3AE8"/>
    <w:rsid w:val="004B48F1"/>
    <w:rsid w:val="004B4F92"/>
    <w:rsid w:val="004B55B5"/>
    <w:rsid w:val="004B653F"/>
    <w:rsid w:val="004B670D"/>
    <w:rsid w:val="004B6D0E"/>
    <w:rsid w:val="004C0D9B"/>
    <w:rsid w:val="004C0DB3"/>
    <w:rsid w:val="004C1244"/>
    <w:rsid w:val="004C1AB0"/>
    <w:rsid w:val="004C1B80"/>
    <w:rsid w:val="004C22F5"/>
    <w:rsid w:val="004C2CCB"/>
    <w:rsid w:val="004C3905"/>
    <w:rsid w:val="004C39FB"/>
    <w:rsid w:val="004C58BA"/>
    <w:rsid w:val="004C685E"/>
    <w:rsid w:val="004D0FF6"/>
    <w:rsid w:val="004D1594"/>
    <w:rsid w:val="004D1FBD"/>
    <w:rsid w:val="004D2540"/>
    <w:rsid w:val="004D31F3"/>
    <w:rsid w:val="004D564F"/>
    <w:rsid w:val="004D5F65"/>
    <w:rsid w:val="004D66B7"/>
    <w:rsid w:val="004D6E3A"/>
    <w:rsid w:val="004D745B"/>
    <w:rsid w:val="004D7942"/>
    <w:rsid w:val="004D7C0D"/>
    <w:rsid w:val="004E13FE"/>
    <w:rsid w:val="004E2355"/>
    <w:rsid w:val="004E3297"/>
    <w:rsid w:val="004E664A"/>
    <w:rsid w:val="004E724F"/>
    <w:rsid w:val="004E733A"/>
    <w:rsid w:val="004E77BD"/>
    <w:rsid w:val="004F1042"/>
    <w:rsid w:val="004F16AD"/>
    <w:rsid w:val="004F22A1"/>
    <w:rsid w:val="004F5A41"/>
    <w:rsid w:val="004F7D24"/>
    <w:rsid w:val="00500548"/>
    <w:rsid w:val="0050105D"/>
    <w:rsid w:val="00501BC7"/>
    <w:rsid w:val="005023A3"/>
    <w:rsid w:val="005023F6"/>
    <w:rsid w:val="005028BC"/>
    <w:rsid w:val="005033A3"/>
    <w:rsid w:val="005046B4"/>
    <w:rsid w:val="005048D9"/>
    <w:rsid w:val="0050585D"/>
    <w:rsid w:val="0050716A"/>
    <w:rsid w:val="005072E2"/>
    <w:rsid w:val="00510ED1"/>
    <w:rsid w:val="00510F16"/>
    <w:rsid w:val="00511698"/>
    <w:rsid w:val="00513495"/>
    <w:rsid w:val="005140DA"/>
    <w:rsid w:val="00514A17"/>
    <w:rsid w:val="00514B6A"/>
    <w:rsid w:val="0051600E"/>
    <w:rsid w:val="00516249"/>
    <w:rsid w:val="00520EDE"/>
    <w:rsid w:val="00521358"/>
    <w:rsid w:val="0052144E"/>
    <w:rsid w:val="00522041"/>
    <w:rsid w:val="0052268D"/>
    <w:rsid w:val="00522A8E"/>
    <w:rsid w:val="00522DB6"/>
    <w:rsid w:val="00523EF6"/>
    <w:rsid w:val="0052486E"/>
    <w:rsid w:val="005259AC"/>
    <w:rsid w:val="00525B5E"/>
    <w:rsid w:val="00526F31"/>
    <w:rsid w:val="0052788C"/>
    <w:rsid w:val="0053043B"/>
    <w:rsid w:val="00530717"/>
    <w:rsid w:val="00530CC0"/>
    <w:rsid w:val="005325C5"/>
    <w:rsid w:val="00533C4F"/>
    <w:rsid w:val="0053688F"/>
    <w:rsid w:val="00536F1B"/>
    <w:rsid w:val="005377AB"/>
    <w:rsid w:val="00537944"/>
    <w:rsid w:val="00540D2A"/>
    <w:rsid w:val="00542328"/>
    <w:rsid w:val="005423AD"/>
    <w:rsid w:val="00542B00"/>
    <w:rsid w:val="0054302B"/>
    <w:rsid w:val="00543409"/>
    <w:rsid w:val="00544B3A"/>
    <w:rsid w:val="00544F90"/>
    <w:rsid w:val="0054510E"/>
    <w:rsid w:val="005454B8"/>
    <w:rsid w:val="0054562C"/>
    <w:rsid w:val="00546E99"/>
    <w:rsid w:val="005478ED"/>
    <w:rsid w:val="00547F6B"/>
    <w:rsid w:val="00550A13"/>
    <w:rsid w:val="005511F9"/>
    <w:rsid w:val="005514A9"/>
    <w:rsid w:val="005516A7"/>
    <w:rsid w:val="00551EBE"/>
    <w:rsid w:val="00551ED6"/>
    <w:rsid w:val="0055374C"/>
    <w:rsid w:val="005537F6"/>
    <w:rsid w:val="00553C61"/>
    <w:rsid w:val="005549D2"/>
    <w:rsid w:val="00556011"/>
    <w:rsid w:val="00556177"/>
    <w:rsid w:val="005567E7"/>
    <w:rsid w:val="005574E2"/>
    <w:rsid w:val="0055754B"/>
    <w:rsid w:val="00557970"/>
    <w:rsid w:val="00560247"/>
    <w:rsid w:val="00560F51"/>
    <w:rsid w:val="00562CC9"/>
    <w:rsid w:val="005641F2"/>
    <w:rsid w:val="00564CDD"/>
    <w:rsid w:val="005650A8"/>
    <w:rsid w:val="00567D0A"/>
    <w:rsid w:val="00570B24"/>
    <w:rsid w:val="00571D0A"/>
    <w:rsid w:val="00573F20"/>
    <w:rsid w:val="005745D0"/>
    <w:rsid w:val="00574E2A"/>
    <w:rsid w:val="0057574A"/>
    <w:rsid w:val="005762B4"/>
    <w:rsid w:val="00576936"/>
    <w:rsid w:val="00580281"/>
    <w:rsid w:val="00582618"/>
    <w:rsid w:val="00582A09"/>
    <w:rsid w:val="00583401"/>
    <w:rsid w:val="0058393B"/>
    <w:rsid w:val="00583E79"/>
    <w:rsid w:val="00585371"/>
    <w:rsid w:val="00590853"/>
    <w:rsid w:val="00590859"/>
    <w:rsid w:val="00590BE7"/>
    <w:rsid w:val="00591236"/>
    <w:rsid w:val="00591909"/>
    <w:rsid w:val="00591C17"/>
    <w:rsid w:val="005922C4"/>
    <w:rsid w:val="0059258A"/>
    <w:rsid w:val="005937A1"/>
    <w:rsid w:val="00593DA3"/>
    <w:rsid w:val="005940A3"/>
    <w:rsid w:val="00595D51"/>
    <w:rsid w:val="00595F76"/>
    <w:rsid w:val="0059603B"/>
    <w:rsid w:val="00596DA1"/>
    <w:rsid w:val="005A0515"/>
    <w:rsid w:val="005A0D6B"/>
    <w:rsid w:val="005A0F85"/>
    <w:rsid w:val="005A3077"/>
    <w:rsid w:val="005A34A2"/>
    <w:rsid w:val="005A38D4"/>
    <w:rsid w:val="005A3CA9"/>
    <w:rsid w:val="005A4125"/>
    <w:rsid w:val="005A4349"/>
    <w:rsid w:val="005A675D"/>
    <w:rsid w:val="005A71A5"/>
    <w:rsid w:val="005A7F70"/>
    <w:rsid w:val="005B10C2"/>
    <w:rsid w:val="005B10F4"/>
    <w:rsid w:val="005B12E8"/>
    <w:rsid w:val="005B17EB"/>
    <w:rsid w:val="005B24E9"/>
    <w:rsid w:val="005B2C0B"/>
    <w:rsid w:val="005B3147"/>
    <w:rsid w:val="005B4A63"/>
    <w:rsid w:val="005B5EDD"/>
    <w:rsid w:val="005B63A2"/>
    <w:rsid w:val="005B733B"/>
    <w:rsid w:val="005C0AE2"/>
    <w:rsid w:val="005C1483"/>
    <w:rsid w:val="005C17B5"/>
    <w:rsid w:val="005C1C83"/>
    <w:rsid w:val="005C1E9B"/>
    <w:rsid w:val="005C3CF7"/>
    <w:rsid w:val="005C3D5E"/>
    <w:rsid w:val="005C4091"/>
    <w:rsid w:val="005C41E4"/>
    <w:rsid w:val="005C5919"/>
    <w:rsid w:val="005C6494"/>
    <w:rsid w:val="005C6950"/>
    <w:rsid w:val="005C74D8"/>
    <w:rsid w:val="005C7890"/>
    <w:rsid w:val="005D0182"/>
    <w:rsid w:val="005D18BA"/>
    <w:rsid w:val="005D1A35"/>
    <w:rsid w:val="005D2D35"/>
    <w:rsid w:val="005D478A"/>
    <w:rsid w:val="005D611A"/>
    <w:rsid w:val="005D6988"/>
    <w:rsid w:val="005D6C1A"/>
    <w:rsid w:val="005D6D58"/>
    <w:rsid w:val="005D7A5F"/>
    <w:rsid w:val="005E2011"/>
    <w:rsid w:val="005E25EB"/>
    <w:rsid w:val="005E2898"/>
    <w:rsid w:val="005E3A3A"/>
    <w:rsid w:val="005E4CF0"/>
    <w:rsid w:val="005E4D17"/>
    <w:rsid w:val="005E5059"/>
    <w:rsid w:val="005E5214"/>
    <w:rsid w:val="005E544B"/>
    <w:rsid w:val="005E5CEF"/>
    <w:rsid w:val="005E5ED6"/>
    <w:rsid w:val="005E60AE"/>
    <w:rsid w:val="005E7FFD"/>
    <w:rsid w:val="005F0541"/>
    <w:rsid w:val="005F05E5"/>
    <w:rsid w:val="005F0C6D"/>
    <w:rsid w:val="005F20B0"/>
    <w:rsid w:val="005F28AA"/>
    <w:rsid w:val="005F322F"/>
    <w:rsid w:val="005F34B3"/>
    <w:rsid w:val="005F4498"/>
    <w:rsid w:val="005F4726"/>
    <w:rsid w:val="005F53AC"/>
    <w:rsid w:val="005F6B25"/>
    <w:rsid w:val="005F6C23"/>
    <w:rsid w:val="00600611"/>
    <w:rsid w:val="00600909"/>
    <w:rsid w:val="00602D02"/>
    <w:rsid w:val="00603B0C"/>
    <w:rsid w:val="0060557D"/>
    <w:rsid w:val="00606538"/>
    <w:rsid w:val="00607518"/>
    <w:rsid w:val="006078AD"/>
    <w:rsid w:val="00607B4A"/>
    <w:rsid w:val="00612289"/>
    <w:rsid w:val="00612FBB"/>
    <w:rsid w:val="006130BC"/>
    <w:rsid w:val="0061332C"/>
    <w:rsid w:val="006144A8"/>
    <w:rsid w:val="006153D8"/>
    <w:rsid w:val="00617D82"/>
    <w:rsid w:val="006237D1"/>
    <w:rsid w:val="00623EDA"/>
    <w:rsid w:val="006244B9"/>
    <w:rsid w:val="0062676B"/>
    <w:rsid w:val="006269B6"/>
    <w:rsid w:val="00627D33"/>
    <w:rsid w:val="00627F8C"/>
    <w:rsid w:val="006305F0"/>
    <w:rsid w:val="00630AB7"/>
    <w:rsid w:val="00631121"/>
    <w:rsid w:val="00632C35"/>
    <w:rsid w:val="00633782"/>
    <w:rsid w:val="00634FDE"/>
    <w:rsid w:val="00635A59"/>
    <w:rsid w:val="00635AFB"/>
    <w:rsid w:val="00636945"/>
    <w:rsid w:val="00636F56"/>
    <w:rsid w:val="00637868"/>
    <w:rsid w:val="00640AEB"/>
    <w:rsid w:val="00641AE1"/>
    <w:rsid w:val="00641F30"/>
    <w:rsid w:val="00642471"/>
    <w:rsid w:val="006432A8"/>
    <w:rsid w:val="00643FA7"/>
    <w:rsid w:val="0064500C"/>
    <w:rsid w:val="00647AFD"/>
    <w:rsid w:val="00650219"/>
    <w:rsid w:val="00650451"/>
    <w:rsid w:val="00651C68"/>
    <w:rsid w:val="006524B8"/>
    <w:rsid w:val="006535A5"/>
    <w:rsid w:val="00653E24"/>
    <w:rsid w:val="00654601"/>
    <w:rsid w:val="0065486A"/>
    <w:rsid w:val="0065499E"/>
    <w:rsid w:val="00655464"/>
    <w:rsid w:val="00655696"/>
    <w:rsid w:val="006577FD"/>
    <w:rsid w:val="00657C7C"/>
    <w:rsid w:val="00657E9B"/>
    <w:rsid w:val="00660136"/>
    <w:rsid w:val="0066034F"/>
    <w:rsid w:val="00660F00"/>
    <w:rsid w:val="0066210F"/>
    <w:rsid w:val="00662AE9"/>
    <w:rsid w:val="00662EB4"/>
    <w:rsid w:val="006638E3"/>
    <w:rsid w:val="00663BFE"/>
    <w:rsid w:val="006641E3"/>
    <w:rsid w:val="00665629"/>
    <w:rsid w:val="00666066"/>
    <w:rsid w:val="00666460"/>
    <w:rsid w:val="00666BBB"/>
    <w:rsid w:val="00667CC7"/>
    <w:rsid w:val="00670EA7"/>
    <w:rsid w:val="006713E8"/>
    <w:rsid w:val="0067249F"/>
    <w:rsid w:val="00672559"/>
    <w:rsid w:val="00673458"/>
    <w:rsid w:val="00674B0C"/>
    <w:rsid w:val="00677295"/>
    <w:rsid w:val="006807BB"/>
    <w:rsid w:val="00680C8F"/>
    <w:rsid w:val="0068219B"/>
    <w:rsid w:val="00682B78"/>
    <w:rsid w:val="00683838"/>
    <w:rsid w:val="006842B1"/>
    <w:rsid w:val="006858FF"/>
    <w:rsid w:val="00685D5C"/>
    <w:rsid w:val="006862AF"/>
    <w:rsid w:val="00686459"/>
    <w:rsid w:val="0068710B"/>
    <w:rsid w:val="00687800"/>
    <w:rsid w:val="006914D1"/>
    <w:rsid w:val="006920CA"/>
    <w:rsid w:val="00692BB9"/>
    <w:rsid w:val="00692EC9"/>
    <w:rsid w:val="00692FE6"/>
    <w:rsid w:val="00693175"/>
    <w:rsid w:val="00693492"/>
    <w:rsid w:val="00693A87"/>
    <w:rsid w:val="006941CF"/>
    <w:rsid w:val="0069458B"/>
    <w:rsid w:val="00694FAF"/>
    <w:rsid w:val="0069571E"/>
    <w:rsid w:val="00696D2F"/>
    <w:rsid w:val="0069706F"/>
    <w:rsid w:val="0069779D"/>
    <w:rsid w:val="006978C6"/>
    <w:rsid w:val="006A07F6"/>
    <w:rsid w:val="006A0857"/>
    <w:rsid w:val="006A0B80"/>
    <w:rsid w:val="006A0CC3"/>
    <w:rsid w:val="006A0EDC"/>
    <w:rsid w:val="006A1C0C"/>
    <w:rsid w:val="006A2E13"/>
    <w:rsid w:val="006A2E7F"/>
    <w:rsid w:val="006A377A"/>
    <w:rsid w:val="006A723C"/>
    <w:rsid w:val="006B05FD"/>
    <w:rsid w:val="006B0B61"/>
    <w:rsid w:val="006B0FD4"/>
    <w:rsid w:val="006B147C"/>
    <w:rsid w:val="006B20EC"/>
    <w:rsid w:val="006B2695"/>
    <w:rsid w:val="006B3480"/>
    <w:rsid w:val="006B3BC3"/>
    <w:rsid w:val="006B53BD"/>
    <w:rsid w:val="006B5F6A"/>
    <w:rsid w:val="006B759B"/>
    <w:rsid w:val="006B7978"/>
    <w:rsid w:val="006B7D1B"/>
    <w:rsid w:val="006BE9AA"/>
    <w:rsid w:val="006C08A1"/>
    <w:rsid w:val="006C0947"/>
    <w:rsid w:val="006C11AC"/>
    <w:rsid w:val="006C27E7"/>
    <w:rsid w:val="006C3DD8"/>
    <w:rsid w:val="006C5797"/>
    <w:rsid w:val="006C70D6"/>
    <w:rsid w:val="006C7523"/>
    <w:rsid w:val="006C7AE2"/>
    <w:rsid w:val="006D0E09"/>
    <w:rsid w:val="006D2530"/>
    <w:rsid w:val="006D2AF5"/>
    <w:rsid w:val="006D55BE"/>
    <w:rsid w:val="006D6BF1"/>
    <w:rsid w:val="006D6D6D"/>
    <w:rsid w:val="006D756A"/>
    <w:rsid w:val="006D767B"/>
    <w:rsid w:val="006D7DDE"/>
    <w:rsid w:val="006D7EA7"/>
    <w:rsid w:val="006E0323"/>
    <w:rsid w:val="006E0561"/>
    <w:rsid w:val="006E0BED"/>
    <w:rsid w:val="006E1C0C"/>
    <w:rsid w:val="006E2047"/>
    <w:rsid w:val="006E209D"/>
    <w:rsid w:val="006E3B94"/>
    <w:rsid w:val="006E571B"/>
    <w:rsid w:val="006E5B85"/>
    <w:rsid w:val="006E5E31"/>
    <w:rsid w:val="006E68E7"/>
    <w:rsid w:val="006E77E6"/>
    <w:rsid w:val="006E7E18"/>
    <w:rsid w:val="006F023A"/>
    <w:rsid w:val="006F1601"/>
    <w:rsid w:val="006F19B5"/>
    <w:rsid w:val="006F294B"/>
    <w:rsid w:val="006F4AA3"/>
    <w:rsid w:val="00700106"/>
    <w:rsid w:val="00701219"/>
    <w:rsid w:val="00702C8E"/>
    <w:rsid w:val="00703944"/>
    <w:rsid w:val="00703A78"/>
    <w:rsid w:val="007057E9"/>
    <w:rsid w:val="00705BDD"/>
    <w:rsid w:val="00707148"/>
    <w:rsid w:val="00707CD9"/>
    <w:rsid w:val="007102F5"/>
    <w:rsid w:val="0071051F"/>
    <w:rsid w:val="00710BE5"/>
    <w:rsid w:val="007113EB"/>
    <w:rsid w:val="00711442"/>
    <w:rsid w:val="00713076"/>
    <w:rsid w:val="0071377E"/>
    <w:rsid w:val="00713A5D"/>
    <w:rsid w:val="007156EB"/>
    <w:rsid w:val="0071715E"/>
    <w:rsid w:val="00720710"/>
    <w:rsid w:val="00721E3E"/>
    <w:rsid w:val="00722130"/>
    <w:rsid w:val="00723C2E"/>
    <w:rsid w:val="00724D93"/>
    <w:rsid w:val="0072504E"/>
    <w:rsid w:val="00725158"/>
    <w:rsid w:val="00726527"/>
    <w:rsid w:val="00727CFF"/>
    <w:rsid w:val="00730BC2"/>
    <w:rsid w:val="00731271"/>
    <w:rsid w:val="00732E5E"/>
    <w:rsid w:val="007340B7"/>
    <w:rsid w:val="00734C27"/>
    <w:rsid w:val="00735DCD"/>
    <w:rsid w:val="0073668E"/>
    <w:rsid w:val="007368A5"/>
    <w:rsid w:val="00736CD8"/>
    <w:rsid w:val="00740B87"/>
    <w:rsid w:val="00740DB7"/>
    <w:rsid w:val="00740FE5"/>
    <w:rsid w:val="00741224"/>
    <w:rsid w:val="0074127E"/>
    <w:rsid w:val="00741FEB"/>
    <w:rsid w:val="00742808"/>
    <w:rsid w:val="00743AB7"/>
    <w:rsid w:val="00744E37"/>
    <w:rsid w:val="0074506F"/>
    <w:rsid w:val="00745086"/>
    <w:rsid w:val="007459BF"/>
    <w:rsid w:val="007473C7"/>
    <w:rsid w:val="00747C79"/>
    <w:rsid w:val="0075221C"/>
    <w:rsid w:val="007523B6"/>
    <w:rsid w:val="007530EA"/>
    <w:rsid w:val="00753348"/>
    <w:rsid w:val="00754ABF"/>
    <w:rsid w:val="00755CC9"/>
    <w:rsid w:val="007570B7"/>
    <w:rsid w:val="00757AC4"/>
    <w:rsid w:val="00760BED"/>
    <w:rsid w:val="0076158A"/>
    <w:rsid w:val="007615E8"/>
    <w:rsid w:val="00762554"/>
    <w:rsid w:val="00764E29"/>
    <w:rsid w:val="0076501F"/>
    <w:rsid w:val="007651BE"/>
    <w:rsid w:val="007658E6"/>
    <w:rsid w:val="00765BE6"/>
    <w:rsid w:val="00767FE4"/>
    <w:rsid w:val="00770976"/>
    <w:rsid w:val="00770EFF"/>
    <w:rsid w:val="007725E3"/>
    <w:rsid w:val="007739C1"/>
    <w:rsid w:val="00773F38"/>
    <w:rsid w:val="007742FA"/>
    <w:rsid w:val="00774A5D"/>
    <w:rsid w:val="0077507F"/>
    <w:rsid w:val="0077532C"/>
    <w:rsid w:val="00775B8A"/>
    <w:rsid w:val="00777620"/>
    <w:rsid w:val="0078052A"/>
    <w:rsid w:val="00780B16"/>
    <w:rsid w:val="00781643"/>
    <w:rsid w:val="007817F5"/>
    <w:rsid w:val="00781B66"/>
    <w:rsid w:val="0078211F"/>
    <w:rsid w:val="007825E4"/>
    <w:rsid w:val="0078340C"/>
    <w:rsid w:val="0078603D"/>
    <w:rsid w:val="00786432"/>
    <w:rsid w:val="00787A6D"/>
    <w:rsid w:val="007903F9"/>
    <w:rsid w:val="00790783"/>
    <w:rsid w:val="00790987"/>
    <w:rsid w:val="00790AC4"/>
    <w:rsid w:val="00790C2B"/>
    <w:rsid w:val="007920E5"/>
    <w:rsid w:val="007929A1"/>
    <w:rsid w:val="00792D1A"/>
    <w:rsid w:val="00793F7E"/>
    <w:rsid w:val="00794996"/>
    <w:rsid w:val="00794EA2"/>
    <w:rsid w:val="0079544F"/>
    <w:rsid w:val="00795BE4"/>
    <w:rsid w:val="00795D07"/>
    <w:rsid w:val="00795FB8"/>
    <w:rsid w:val="00796A73"/>
    <w:rsid w:val="0079724F"/>
    <w:rsid w:val="007977C2"/>
    <w:rsid w:val="007A0A1D"/>
    <w:rsid w:val="007A383A"/>
    <w:rsid w:val="007A3C75"/>
    <w:rsid w:val="007A482A"/>
    <w:rsid w:val="007A5950"/>
    <w:rsid w:val="007A5AA4"/>
    <w:rsid w:val="007A61C3"/>
    <w:rsid w:val="007A6778"/>
    <w:rsid w:val="007A6C16"/>
    <w:rsid w:val="007A6FD8"/>
    <w:rsid w:val="007B0855"/>
    <w:rsid w:val="007B1446"/>
    <w:rsid w:val="007B14A1"/>
    <w:rsid w:val="007B2F0C"/>
    <w:rsid w:val="007B346D"/>
    <w:rsid w:val="007B3A0D"/>
    <w:rsid w:val="007B4D51"/>
    <w:rsid w:val="007B538E"/>
    <w:rsid w:val="007B55BE"/>
    <w:rsid w:val="007B5F44"/>
    <w:rsid w:val="007B6928"/>
    <w:rsid w:val="007B73BD"/>
    <w:rsid w:val="007C08FB"/>
    <w:rsid w:val="007C0E85"/>
    <w:rsid w:val="007C2180"/>
    <w:rsid w:val="007C23DC"/>
    <w:rsid w:val="007C3115"/>
    <w:rsid w:val="007C426D"/>
    <w:rsid w:val="007C4652"/>
    <w:rsid w:val="007C4C88"/>
    <w:rsid w:val="007C6E64"/>
    <w:rsid w:val="007D16A8"/>
    <w:rsid w:val="007D22CB"/>
    <w:rsid w:val="007D3311"/>
    <w:rsid w:val="007D43A1"/>
    <w:rsid w:val="007D63C7"/>
    <w:rsid w:val="007D6645"/>
    <w:rsid w:val="007D6721"/>
    <w:rsid w:val="007D6CCB"/>
    <w:rsid w:val="007D71E1"/>
    <w:rsid w:val="007D7E3F"/>
    <w:rsid w:val="007E06CA"/>
    <w:rsid w:val="007E0FCD"/>
    <w:rsid w:val="007E2B17"/>
    <w:rsid w:val="007E3C03"/>
    <w:rsid w:val="007E55C8"/>
    <w:rsid w:val="007E61E8"/>
    <w:rsid w:val="007E699D"/>
    <w:rsid w:val="007E7521"/>
    <w:rsid w:val="007F017B"/>
    <w:rsid w:val="007F1AEB"/>
    <w:rsid w:val="007F284D"/>
    <w:rsid w:val="007F292F"/>
    <w:rsid w:val="007F3C15"/>
    <w:rsid w:val="007F3F1A"/>
    <w:rsid w:val="007F438B"/>
    <w:rsid w:val="007F5463"/>
    <w:rsid w:val="007F583D"/>
    <w:rsid w:val="007F6042"/>
    <w:rsid w:val="007F6A46"/>
    <w:rsid w:val="007F6B82"/>
    <w:rsid w:val="007F7108"/>
    <w:rsid w:val="008005FA"/>
    <w:rsid w:val="00800CA9"/>
    <w:rsid w:val="008010CC"/>
    <w:rsid w:val="0080117D"/>
    <w:rsid w:val="008014C7"/>
    <w:rsid w:val="00801E9B"/>
    <w:rsid w:val="00802560"/>
    <w:rsid w:val="00802C22"/>
    <w:rsid w:val="00805F97"/>
    <w:rsid w:val="00806E01"/>
    <w:rsid w:val="00807BAF"/>
    <w:rsid w:val="008107C0"/>
    <w:rsid w:val="00811BD2"/>
    <w:rsid w:val="00812526"/>
    <w:rsid w:val="00812C36"/>
    <w:rsid w:val="00813471"/>
    <w:rsid w:val="00813EBB"/>
    <w:rsid w:val="008140A8"/>
    <w:rsid w:val="00814329"/>
    <w:rsid w:val="00815833"/>
    <w:rsid w:val="00815F1F"/>
    <w:rsid w:val="00817184"/>
    <w:rsid w:val="00817DFB"/>
    <w:rsid w:val="00820C60"/>
    <w:rsid w:val="00820D52"/>
    <w:rsid w:val="008219F1"/>
    <w:rsid w:val="00822167"/>
    <w:rsid w:val="00823031"/>
    <w:rsid w:val="00823F6D"/>
    <w:rsid w:val="008245D6"/>
    <w:rsid w:val="0082489D"/>
    <w:rsid w:val="008249C9"/>
    <w:rsid w:val="00827270"/>
    <w:rsid w:val="00827FD0"/>
    <w:rsid w:val="008301B5"/>
    <w:rsid w:val="00832965"/>
    <w:rsid w:val="00832996"/>
    <w:rsid w:val="00833683"/>
    <w:rsid w:val="0083431C"/>
    <w:rsid w:val="008354DB"/>
    <w:rsid w:val="0083551B"/>
    <w:rsid w:val="008355E9"/>
    <w:rsid w:val="00835657"/>
    <w:rsid w:val="00835BBD"/>
    <w:rsid w:val="00836744"/>
    <w:rsid w:val="00836D1D"/>
    <w:rsid w:val="008371DE"/>
    <w:rsid w:val="00837A74"/>
    <w:rsid w:val="00842A33"/>
    <w:rsid w:val="00843029"/>
    <w:rsid w:val="0084625C"/>
    <w:rsid w:val="00846747"/>
    <w:rsid w:val="008467C8"/>
    <w:rsid w:val="00847318"/>
    <w:rsid w:val="0084780D"/>
    <w:rsid w:val="00847DAF"/>
    <w:rsid w:val="00850A38"/>
    <w:rsid w:val="00850FDB"/>
    <w:rsid w:val="00852081"/>
    <w:rsid w:val="008522BB"/>
    <w:rsid w:val="00853FB5"/>
    <w:rsid w:val="00854303"/>
    <w:rsid w:val="008553C7"/>
    <w:rsid w:val="00855D5D"/>
    <w:rsid w:val="00857D09"/>
    <w:rsid w:val="00857E5D"/>
    <w:rsid w:val="00860675"/>
    <w:rsid w:val="008609F0"/>
    <w:rsid w:val="008619DA"/>
    <w:rsid w:val="00861B06"/>
    <w:rsid w:val="00862256"/>
    <w:rsid w:val="008626B2"/>
    <w:rsid w:val="008633E0"/>
    <w:rsid w:val="0086370E"/>
    <w:rsid w:val="008661E6"/>
    <w:rsid w:val="00870DC7"/>
    <w:rsid w:val="0087189F"/>
    <w:rsid w:val="008719F9"/>
    <w:rsid w:val="00871CD3"/>
    <w:rsid w:val="008727C8"/>
    <w:rsid w:val="00872DD8"/>
    <w:rsid w:val="00874ADE"/>
    <w:rsid w:val="00875D15"/>
    <w:rsid w:val="008765E5"/>
    <w:rsid w:val="0087697A"/>
    <w:rsid w:val="00877503"/>
    <w:rsid w:val="0087775F"/>
    <w:rsid w:val="008802FC"/>
    <w:rsid w:val="008818C8"/>
    <w:rsid w:val="00882127"/>
    <w:rsid w:val="00882207"/>
    <w:rsid w:val="00882812"/>
    <w:rsid w:val="00883948"/>
    <w:rsid w:val="00883F37"/>
    <w:rsid w:val="0088672C"/>
    <w:rsid w:val="00886ED1"/>
    <w:rsid w:val="0088757A"/>
    <w:rsid w:val="00890D60"/>
    <w:rsid w:val="00891652"/>
    <w:rsid w:val="00891A4D"/>
    <w:rsid w:val="00891FC0"/>
    <w:rsid w:val="00892A74"/>
    <w:rsid w:val="008930C9"/>
    <w:rsid w:val="0089326D"/>
    <w:rsid w:val="00895851"/>
    <w:rsid w:val="00895C80"/>
    <w:rsid w:val="00895ED9"/>
    <w:rsid w:val="00896923"/>
    <w:rsid w:val="00897A5F"/>
    <w:rsid w:val="008A06CF"/>
    <w:rsid w:val="008A1136"/>
    <w:rsid w:val="008A154A"/>
    <w:rsid w:val="008A212F"/>
    <w:rsid w:val="008A3125"/>
    <w:rsid w:val="008A3601"/>
    <w:rsid w:val="008A41B7"/>
    <w:rsid w:val="008A51E7"/>
    <w:rsid w:val="008A5B57"/>
    <w:rsid w:val="008A69F1"/>
    <w:rsid w:val="008A6C5D"/>
    <w:rsid w:val="008A7245"/>
    <w:rsid w:val="008B0162"/>
    <w:rsid w:val="008B045F"/>
    <w:rsid w:val="008B0C32"/>
    <w:rsid w:val="008B344E"/>
    <w:rsid w:val="008B3B9A"/>
    <w:rsid w:val="008B4098"/>
    <w:rsid w:val="008B41F9"/>
    <w:rsid w:val="008B5259"/>
    <w:rsid w:val="008B53B6"/>
    <w:rsid w:val="008B5AB0"/>
    <w:rsid w:val="008B6538"/>
    <w:rsid w:val="008B6A20"/>
    <w:rsid w:val="008B7154"/>
    <w:rsid w:val="008B7CE9"/>
    <w:rsid w:val="008C044F"/>
    <w:rsid w:val="008C05C9"/>
    <w:rsid w:val="008C123D"/>
    <w:rsid w:val="008C1C62"/>
    <w:rsid w:val="008C20FD"/>
    <w:rsid w:val="008C26B1"/>
    <w:rsid w:val="008C32C0"/>
    <w:rsid w:val="008C3312"/>
    <w:rsid w:val="008C3479"/>
    <w:rsid w:val="008C761D"/>
    <w:rsid w:val="008C77DC"/>
    <w:rsid w:val="008D13C3"/>
    <w:rsid w:val="008D35C7"/>
    <w:rsid w:val="008D392E"/>
    <w:rsid w:val="008D42CA"/>
    <w:rsid w:val="008D5876"/>
    <w:rsid w:val="008D5B73"/>
    <w:rsid w:val="008D5C06"/>
    <w:rsid w:val="008D6F91"/>
    <w:rsid w:val="008D7807"/>
    <w:rsid w:val="008E0842"/>
    <w:rsid w:val="008E117D"/>
    <w:rsid w:val="008E1218"/>
    <w:rsid w:val="008E1D56"/>
    <w:rsid w:val="008E24D3"/>
    <w:rsid w:val="008E3354"/>
    <w:rsid w:val="008E36A5"/>
    <w:rsid w:val="008E3F1E"/>
    <w:rsid w:val="008E4C33"/>
    <w:rsid w:val="008E5807"/>
    <w:rsid w:val="008E69AC"/>
    <w:rsid w:val="008E6B63"/>
    <w:rsid w:val="008E75A9"/>
    <w:rsid w:val="008E7ED2"/>
    <w:rsid w:val="008F0F61"/>
    <w:rsid w:val="008F17D5"/>
    <w:rsid w:val="008F18B7"/>
    <w:rsid w:val="008F20DB"/>
    <w:rsid w:val="008F23EF"/>
    <w:rsid w:val="008F35C2"/>
    <w:rsid w:val="008F3E9C"/>
    <w:rsid w:val="008F4423"/>
    <w:rsid w:val="008F53C9"/>
    <w:rsid w:val="008F5503"/>
    <w:rsid w:val="008F586F"/>
    <w:rsid w:val="008F618C"/>
    <w:rsid w:val="008F6FFF"/>
    <w:rsid w:val="009000C1"/>
    <w:rsid w:val="00900B35"/>
    <w:rsid w:val="0090119B"/>
    <w:rsid w:val="00901C44"/>
    <w:rsid w:val="0090439F"/>
    <w:rsid w:val="009043F1"/>
    <w:rsid w:val="00904620"/>
    <w:rsid w:val="00905378"/>
    <w:rsid w:val="0090606A"/>
    <w:rsid w:val="00906E29"/>
    <w:rsid w:val="00907D0C"/>
    <w:rsid w:val="00911173"/>
    <w:rsid w:val="00911693"/>
    <w:rsid w:val="009134C7"/>
    <w:rsid w:val="00913B59"/>
    <w:rsid w:val="009158CB"/>
    <w:rsid w:val="0091624E"/>
    <w:rsid w:val="0091648C"/>
    <w:rsid w:val="00917D25"/>
    <w:rsid w:val="009209FE"/>
    <w:rsid w:val="00920DC3"/>
    <w:rsid w:val="009214E2"/>
    <w:rsid w:val="00921CBA"/>
    <w:rsid w:val="00923D47"/>
    <w:rsid w:val="00924D87"/>
    <w:rsid w:val="00926673"/>
    <w:rsid w:val="00926A58"/>
    <w:rsid w:val="00927371"/>
    <w:rsid w:val="00930090"/>
    <w:rsid w:val="00934902"/>
    <w:rsid w:val="00934DCD"/>
    <w:rsid w:val="009350FD"/>
    <w:rsid w:val="00935525"/>
    <w:rsid w:val="00936292"/>
    <w:rsid w:val="00936B3C"/>
    <w:rsid w:val="009374D8"/>
    <w:rsid w:val="009406F3"/>
    <w:rsid w:val="00940BAD"/>
    <w:rsid w:val="0094108B"/>
    <w:rsid w:val="009417BC"/>
    <w:rsid w:val="0094256B"/>
    <w:rsid w:val="00943011"/>
    <w:rsid w:val="009434B7"/>
    <w:rsid w:val="00943C75"/>
    <w:rsid w:val="0094444D"/>
    <w:rsid w:val="009445EE"/>
    <w:rsid w:val="00944B5C"/>
    <w:rsid w:val="00945479"/>
    <w:rsid w:val="009456AA"/>
    <w:rsid w:val="00947221"/>
    <w:rsid w:val="0094728D"/>
    <w:rsid w:val="009502BA"/>
    <w:rsid w:val="00950364"/>
    <w:rsid w:val="00950EF5"/>
    <w:rsid w:val="00950FE5"/>
    <w:rsid w:val="009510AD"/>
    <w:rsid w:val="00952B4C"/>
    <w:rsid w:val="009534F5"/>
    <w:rsid w:val="00954D01"/>
    <w:rsid w:val="00955379"/>
    <w:rsid w:val="0095568B"/>
    <w:rsid w:val="00955E1F"/>
    <w:rsid w:val="00955EE6"/>
    <w:rsid w:val="00956346"/>
    <w:rsid w:val="00956D3C"/>
    <w:rsid w:val="009609F9"/>
    <w:rsid w:val="00960F00"/>
    <w:rsid w:val="00961D4C"/>
    <w:rsid w:val="00961E06"/>
    <w:rsid w:val="00962A05"/>
    <w:rsid w:val="00963A8B"/>
    <w:rsid w:val="00964DD7"/>
    <w:rsid w:val="009653C9"/>
    <w:rsid w:val="009662D5"/>
    <w:rsid w:val="00966ECB"/>
    <w:rsid w:val="00967047"/>
    <w:rsid w:val="0096706C"/>
    <w:rsid w:val="0096745D"/>
    <w:rsid w:val="0096795A"/>
    <w:rsid w:val="0096796A"/>
    <w:rsid w:val="00970F8A"/>
    <w:rsid w:val="009711DC"/>
    <w:rsid w:val="00971CD2"/>
    <w:rsid w:val="00971DB2"/>
    <w:rsid w:val="00971ECD"/>
    <w:rsid w:val="00972691"/>
    <w:rsid w:val="0097310E"/>
    <w:rsid w:val="00973C2C"/>
    <w:rsid w:val="009753F4"/>
    <w:rsid w:val="00975D84"/>
    <w:rsid w:val="00980E59"/>
    <w:rsid w:val="00980F4A"/>
    <w:rsid w:val="009810C7"/>
    <w:rsid w:val="0098219C"/>
    <w:rsid w:val="00983704"/>
    <w:rsid w:val="0098475A"/>
    <w:rsid w:val="00985823"/>
    <w:rsid w:val="0098627A"/>
    <w:rsid w:val="0098629B"/>
    <w:rsid w:val="0098672B"/>
    <w:rsid w:val="00986C19"/>
    <w:rsid w:val="00987B2C"/>
    <w:rsid w:val="00990F7B"/>
    <w:rsid w:val="0099128A"/>
    <w:rsid w:val="0099178A"/>
    <w:rsid w:val="00991D48"/>
    <w:rsid w:val="00992FE2"/>
    <w:rsid w:val="009935AC"/>
    <w:rsid w:val="00993DEA"/>
    <w:rsid w:val="00994296"/>
    <w:rsid w:val="00994317"/>
    <w:rsid w:val="009948A8"/>
    <w:rsid w:val="0099603B"/>
    <w:rsid w:val="0099684E"/>
    <w:rsid w:val="0099698B"/>
    <w:rsid w:val="009A0390"/>
    <w:rsid w:val="009A0545"/>
    <w:rsid w:val="009A07D0"/>
    <w:rsid w:val="009A317E"/>
    <w:rsid w:val="009A4E80"/>
    <w:rsid w:val="009A565F"/>
    <w:rsid w:val="009A5707"/>
    <w:rsid w:val="009B12D2"/>
    <w:rsid w:val="009B1C8B"/>
    <w:rsid w:val="009B259E"/>
    <w:rsid w:val="009B33A3"/>
    <w:rsid w:val="009B4F0D"/>
    <w:rsid w:val="009B5364"/>
    <w:rsid w:val="009B542B"/>
    <w:rsid w:val="009B6D81"/>
    <w:rsid w:val="009B76CD"/>
    <w:rsid w:val="009C00E9"/>
    <w:rsid w:val="009C095B"/>
    <w:rsid w:val="009C0AA4"/>
    <w:rsid w:val="009C0C64"/>
    <w:rsid w:val="009C1AE4"/>
    <w:rsid w:val="009C1B12"/>
    <w:rsid w:val="009C2192"/>
    <w:rsid w:val="009C2815"/>
    <w:rsid w:val="009C38E3"/>
    <w:rsid w:val="009C5D45"/>
    <w:rsid w:val="009C61A2"/>
    <w:rsid w:val="009C6998"/>
    <w:rsid w:val="009C6BA8"/>
    <w:rsid w:val="009C7208"/>
    <w:rsid w:val="009D024A"/>
    <w:rsid w:val="009D0665"/>
    <w:rsid w:val="009D1AA6"/>
    <w:rsid w:val="009D1D17"/>
    <w:rsid w:val="009D396C"/>
    <w:rsid w:val="009D4201"/>
    <w:rsid w:val="009D4A9B"/>
    <w:rsid w:val="009D50D8"/>
    <w:rsid w:val="009D51AD"/>
    <w:rsid w:val="009D5B73"/>
    <w:rsid w:val="009D793E"/>
    <w:rsid w:val="009D7A07"/>
    <w:rsid w:val="009E0BD4"/>
    <w:rsid w:val="009E1622"/>
    <w:rsid w:val="009E1AA0"/>
    <w:rsid w:val="009E204E"/>
    <w:rsid w:val="009E3BC6"/>
    <w:rsid w:val="009E3F61"/>
    <w:rsid w:val="009E4755"/>
    <w:rsid w:val="009E4F4D"/>
    <w:rsid w:val="009E5767"/>
    <w:rsid w:val="009E68F3"/>
    <w:rsid w:val="009E6DB0"/>
    <w:rsid w:val="009E6ED6"/>
    <w:rsid w:val="009E771E"/>
    <w:rsid w:val="009E786E"/>
    <w:rsid w:val="009E7AC0"/>
    <w:rsid w:val="009F0B8C"/>
    <w:rsid w:val="009F0BA3"/>
    <w:rsid w:val="009F137C"/>
    <w:rsid w:val="009F3D54"/>
    <w:rsid w:val="009F402C"/>
    <w:rsid w:val="009F4105"/>
    <w:rsid w:val="009F5F19"/>
    <w:rsid w:val="009F6796"/>
    <w:rsid w:val="009F7EA7"/>
    <w:rsid w:val="00A0051B"/>
    <w:rsid w:val="00A00B7D"/>
    <w:rsid w:val="00A03749"/>
    <w:rsid w:val="00A037FA"/>
    <w:rsid w:val="00A04039"/>
    <w:rsid w:val="00A0479C"/>
    <w:rsid w:val="00A04A2A"/>
    <w:rsid w:val="00A059F8"/>
    <w:rsid w:val="00A06308"/>
    <w:rsid w:val="00A0687D"/>
    <w:rsid w:val="00A06D28"/>
    <w:rsid w:val="00A07040"/>
    <w:rsid w:val="00A10476"/>
    <w:rsid w:val="00A120B9"/>
    <w:rsid w:val="00A12502"/>
    <w:rsid w:val="00A12C44"/>
    <w:rsid w:val="00A1479F"/>
    <w:rsid w:val="00A148F2"/>
    <w:rsid w:val="00A15A7F"/>
    <w:rsid w:val="00A165E4"/>
    <w:rsid w:val="00A16F59"/>
    <w:rsid w:val="00A17345"/>
    <w:rsid w:val="00A216F8"/>
    <w:rsid w:val="00A22222"/>
    <w:rsid w:val="00A22361"/>
    <w:rsid w:val="00A223B9"/>
    <w:rsid w:val="00A23428"/>
    <w:rsid w:val="00A236D1"/>
    <w:rsid w:val="00A23BE1"/>
    <w:rsid w:val="00A23D33"/>
    <w:rsid w:val="00A254D9"/>
    <w:rsid w:val="00A2668C"/>
    <w:rsid w:val="00A275BA"/>
    <w:rsid w:val="00A3058E"/>
    <w:rsid w:val="00A306EE"/>
    <w:rsid w:val="00A30EFD"/>
    <w:rsid w:val="00A340EA"/>
    <w:rsid w:val="00A34BE0"/>
    <w:rsid w:val="00A35135"/>
    <w:rsid w:val="00A377D8"/>
    <w:rsid w:val="00A37E73"/>
    <w:rsid w:val="00A400B0"/>
    <w:rsid w:val="00A423B1"/>
    <w:rsid w:val="00A4264D"/>
    <w:rsid w:val="00A43B4D"/>
    <w:rsid w:val="00A465C7"/>
    <w:rsid w:val="00A4716A"/>
    <w:rsid w:val="00A474E1"/>
    <w:rsid w:val="00A50F0A"/>
    <w:rsid w:val="00A5271E"/>
    <w:rsid w:val="00A52DD9"/>
    <w:rsid w:val="00A53ADE"/>
    <w:rsid w:val="00A54103"/>
    <w:rsid w:val="00A55188"/>
    <w:rsid w:val="00A55B89"/>
    <w:rsid w:val="00A576DE"/>
    <w:rsid w:val="00A57A28"/>
    <w:rsid w:val="00A57D0B"/>
    <w:rsid w:val="00A57D6B"/>
    <w:rsid w:val="00A57EBF"/>
    <w:rsid w:val="00A6161F"/>
    <w:rsid w:val="00A61C43"/>
    <w:rsid w:val="00A62C5A"/>
    <w:rsid w:val="00A63F7A"/>
    <w:rsid w:val="00A64340"/>
    <w:rsid w:val="00A64A61"/>
    <w:rsid w:val="00A66521"/>
    <w:rsid w:val="00A66E12"/>
    <w:rsid w:val="00A66EEB"/>
    <w:rsid w:val="00A67B22"/>
    <w:rsid w:val="00A67FC4"/>
    <w:rsid w:val="00A71D1B"/>
    <w:rsid w:val="00A726EA"/>
    <w:rsid w:val="00A73916"/>
    <w:rsid w:val="00A743C3"/>
    <w:rsid w:val="00A74766"/>
    <w:rsid w:val="00A74E67"/>
    <w:rsid w:val="00A74F37"/>
    <w:rsid w:val="00A750FA"/>
    <w:rsid w:val="00A7512A"/>
    <w:rsid w:val="00A75C6A"/>
    <w:rsid w:val="00A76644"/>
    <w:rsid w:val="00A76ED6"/>
    <w:rsid w:val="00A7741B"/>
    <w:rsid w:val="00A800E2"/>
    <w:rsid w:val="00A8054E"/>
    <w:rsid w:val="00A8061E"/>
    <w:rsid w:val="00A8124B"/>
    <w:rsid w:val="00A81F7F"/>
    <w:rsid w:val="00A83DAC"/>
    <w:rsid w:val="00A8447B"/>
    <w:rsid w:val="00A84BC1"/>
    <w:rsid w:val="00A8578C"/>
    <w:rsid w:val="00A857A3"/>
    <w:rsid w:val="00A86A94"/>
    <w:rsid w:val="00A87154"/>
    <w:rsid w:val="00A9022E"/>
    <w:rsid w:val="00A911EF"/>
    <w:rsid w:val="00A92B3C"/>
    <w:rsid w:val="00A93678"/>
    <w:rsid w:val="00A9380E"/>
    <w:rsid w:val="00A94F1A"/>
    <w:rsid w:val="00A957D8"/>
    <w:rsid w:val="00A95EDD"/>
    <w:rsid w:val="00AA131F"/>
    <w:rsid w:val="00AA1864"/>
    <w:rsid w:val="00AA1949"/>
    <w:rsid w:val="00AA1FE5"/>
    <w:rsid w:val="00AA3404"/>
    <w:rsid w:val="00AA38C7"/>
    <w:rsid w:val="00AA3CE8"/>
    <w:rsid w:val="00AA4326"/>
    <w:rsid w:val="00AA44AF"/>
    <w:rsid w:val="00AA556C"/>
    <w:rsid w:val="00AA659F"/>
    <w:rsid w:val="00AA7608"/>
    <w:rsid w:val="00AB0DE2"/>
    <w:rsid w:val="00AB157B"/>
    <w:rsid w:val="00AB207D"/>
    <w:rsid w:val="00AB28DB"/>
    <w:rsid w:val="00AB359F"/>
    <w:rsid w:val="00AB3A2E"/>
    <w:rsid w:val="00AB4210"/>
    <w:rsid w:val="00AB4D68"/>
    <w:rsid w:val="00AB550B"/>
    <w:rsid w:val="00AB5556"/>
    <w:rsid w:val="00AB555C"/>
    <w:rsid w:val="00AB5942"/>
    <w:rsid w:val="00AB6C91"/>
    <w:rsid w:val="00AB712E"/>
    <w:rsid w:val="00AB74A2"/>
    <w:rsid w:val="00AB7ED5"/>
    <w:rsid w:val="00AC0587"/>
    <w:rsid w:val="00AC0C06"/>
    <w:rsid w:val="00AC1370"/>
    <w:rsid w:val="00AC2008"/>
    <w:rsid w:val="00AC214E"/>
    <w:rsid w:val="00AC21F1"/>
    <w:rsid w:val="00AC300E"/>
    <w:rsid w:val="00AC48CA"/>
    <w:rsid w:val="00AC5577"/>
    <w:rsid w:val="00AC6E7E"/>
    <w:rsid w:val="00AD0979"/>
    <w:rsid w:val="00AD11F4"/>
    <w:rsid w:val="00AD1927"/>
    <w:rsid w:val="00AD3454"/>
    <w:rsid w:val="00AD37FA"/>
    <w:rsid w:val="00AD4055"/>
    <w:rsid w:val="00AD47FE"/>
    <w:rsid w:val="00AD4D1A"/>
    <w:rsid w:val="00AD4E5E"/>
    <w:rsid w:val="00AD52B8"/>
    <w:rsid w:val="00AD5EA4"/>
    <w:rsid w:val="00AD6917"/>
    <w:rsid w:val="00AD7160"/>
    <w:rsid w:val="00AD79B5"/>
    <w:rsid w:val="00AE038D"/>
    <w:rsid w:val="00AE0A0B"/>
    <w:rsid w:val="00AE1B82"/>
    <w:rsid w:val="00AE1CE9"/>
    <w:rsid w:val="00AE22C3"/>
    <w:rsid w:val="00AE2F7A"/>
    <w:rsid w:val="00AE3D41"/>
    <w:rsid w:val="00AE3DB8"/>
    <w:rsid w:val="00AE41E6"/>
    <w:rsid w:val="00AE44F3"/>
    <w:rsid w:val="00AE4D7D"/>
    <w:rsid w:val="00AE500E"/>
    <w:rsid w:val="00AE5156"/>
    <w:rsid w:val="00AE63B0"/>
    <w:rsid w:val="00AE7718"/>
    <w:rsid w:val="00AE7F5A"/>
    <w:rsid w:val="00AF041D"/>
    <w:rsid w:val="00AF084A"/>
    <w:rsid w:val="00AF1757"/>
    <w:rsid w:val="00AF19D6"/>
    <w:rsid w:val="00AF32AA"/>
    <w:rsid w:val="00AF370C"/>
    <w:rsid w:val="00AF5487"/>
    <w:rsid w:val="00AF616F"/>
    <w:rsid w:val="00AF618B"/>
    <w:rsid w:val="00AF64C4"/>
    <w:rsid w:val="00AF6948"/>
    <w:rsid w:val="00AF6B7F"/>
    <w:rsid w:val="00AF7150"/>
    <w:rsid w:val="00B00924"/>
    <w:rsid w:val="00B01643"/>
    <w:rsid w:val="00B01E3D"/>
    <w:rsid w:val="00B02DC5"/>
    <w:rsid w:val="00B060E9"/>
    <w:rsid w:val="00B0679D"/>
    <w:rsid w:val="00B07916"/>
    <w:rsid w:val="00B07EE8"/>
    <w:rsid w:val="00B1129B"/>
    <w:rsid w:val="00B1164A"/>
    <w:rsid w:val="00B129FA"/>
    <w:rsid w:val="00B13032"/>
    <w:rsid w:val="00B13B2E"/>
    <w:rsid w:val="00B14669"/>
    <w:rsid w:val="00B15B28"/>
    <w:rsid w:val="00B17705"/>
    <w:rsid w:val="00B17A8E"/>
    <w:rsid w:val="00B17B7F"/>
    <w:rsid w:val="00B20BB4"/>
    <w:rsid w:val="00B21100"/>
    <w:rsid w:val="00B23252"/>
    <w:rsid w:val="00B23FC3"/>
    <w:rsid w:val="00B240EE"/>
    <w:rsid w:val="00B24D2B"/>
    <w:rsid w:val="00B251C0"/>
    <w:rsid w:val="00B256A1"/>
    <w:rsid w:val="00B2619D"/>
    <w:rsid w:val="00B30CF1"/>
    <w:rsid w:val="00B30DC1"/>
    <w:rsid w:val="00B314D8"/>
    <w:rsid w:val="00B345B6"/>
    <w:rsid w:val="00B34613"/>
    <w:rsid w:val="00B3493F"/>
    <w:rsid w:val="00B36295"/>
    <w:rsid w:val="00B36D67"/>
    <w:rsid w:val="00B37F84"/>
    <w:rsid w:val="00B40ED1"/>
    <w:rsid w:val="00B412C3"/>
    <w:rsid w:val="00B41C33"/>
    <w:rsid w:val="00B41EA7"/>
    <w:rsid w:val="00B42D28"/>
    <w:rsid w:val="00B42DDC"/>
    <w:rsid w:val="00B434E6"/>
    <w:rsid w:val="00B43563"/>
    <w:rsid w:val="00B4357B"/>
    <w:rsid w:val="00B4405C"/>
    <w:rsid w:val="00B44B45"/>
    <w:rsid w:val="00B44EA1"/>
    <w:rsid w:val="00B44EAA"/>
    <w:rsid w:val="00B45845"/>
    <w:rsid w:val="00B46347"/>
    <w:rsid w:val="00B465DE"/>
    <w:rsid w:val="00B4699A"/>
    <w:rsid w:val="00B46DE7"/>
    <w:rsid w:val="00B47E44"/>
    <w:rsid w:val="00B52E4B"/>
    <w:rsid w:val="00B54882"/>
    <w:rsid w:val="00B5502F"/>
    <w:rsid w:val="00B5650F"/>
    <w:rsid w:val="00B566F2"/>
    <w:rsid w:val="00B575B3"/>
    <w:rsid w:val="00B57FBD"/>
    <w:rsid w:val="00B6006F"/>
    <w:rsid w:val="00B60593"/>
    <w:rsid w:val="00B608EE"/>
    <w:rsid w:val="00B60B7F"/>
    <w:rsid w:val="00B63707"/>
    <w:rsid w:val="00B63BF1"/>
    <w:rsid w:val="00B64E05"/>
    <w:rsid w:val="00B67C1E"/>
    <w:rsid w:val="00B67D09"/>
    <w:rsid w:val="00B71133"/>
    <w:rsid w:val="00B71D65"/>
    <w:rsid w:val="00B72361"/>
    <w:rsid w:val="00B72366"/>
    <w:rsid w:val="00B72860"/>
    <w:rsid w:val="00B72B9C"/>
    <w:rsid w:val="00B72FE2"/>
    <w:rsid w:val="00B74579"/>
    <w:rsid w:val="00B74796"/>
    <w:rsid w:val="00B769B6"/>
    <w:rsid w:val="00B76D42"/>
    <w:rsid w:val="00B802E4"/>
    <w:rsid w:val="00B80371"/>
    <w:rsid w:val="00B808E8"/>
    <w:rsid w:val="00B80F8C"/>
    <w:rsid w:val="00B81790"/>
    <w:rsid w:val="00B81C87"/>
    <w:rsid w:val="00B81E93"/>
    <w:rsid w:val="00B835A5"/>
    <w:rsid w:val="00B84316"/>
    <w:rsid w:val="00B86B17"/>
    <w:rsid w:val="00B873F1"/>
    <w:rsid w:val="00B87849"/>
    <w:rsid w:val="00B90BCD"/>
    <w:rsid w:val="00B91E92"/>
    <w:rsid w:val="00B921C7"/>
    <w:rsid w:val="00B921CE"/>
    <w:rsid w:val="00B92E90"/>
    <w:rsid w:val="00B92FA8"/>
    <w:rsid w:val="00B936B6"/>
    <w:rsid w:val="00B9386E"/>
    <w:rsid w:val="00B944C8"/>
    <w:rsid w:val="00B94B03"/>
    <w:rsid w:val="00B950DD"/>
    <w:rsid w:val="00B960C1"/>
    <w:rsid w:val="00B96DCB"/>
    <w:rsid w:val="00BA055B"/>
    <w:rsid w:val="00BA0D0B"/>
    <w:rsid w:val="00BA44BD"/>
    <w:rsid w:val="00BA5E19"/>
    <w:rsid w:val="00BA6AEB"/>
    <w:rsid w:val="00BA6BB5"/>
    <w:rsid w:val="00BB0005"/>
    <w:rsid w:val="00BB03A1"/>
    <w:rsid w:val="00BB040C"/>
    <w:rsid w:val="00BB11DF"/>
    <w:rsid w:val="00BB269F"/>
    <w:rsid w:val="00BB29E0"/>
    <w:rsid w:val="00BB2F72"/>
    <w:rsid w:val="00BB4722"/>
    <w:rsid w:val="00BB49C3"/>
    <w:rsid w:val="00BB49D2"/>
    <w:rsid w:val="00BB4BC1"/>
    <w:rsid w:val="00BB5295"/>
    <w:rsid w:val="00BB7443"/>
    <w:rsid w:val="00BC00EC"/>
    <w:rsid w:val="00BC08A4"/>
    <w:rsid w:val="00BC16B5"/>
    <w:rsid w:val="00BC24BC"/>
    <w:rsid w:val="00BC2BAE"/>
    <w:rsid w:val="00BC3D3D"/>
    <w:rsid w:val="00BC589C"/>
    <w:rsid w:val="00BC61FA"/>
    <w:rsid w:val="00BC624B"/>
    <w:rsid w:val="00BC6350"/>
    <w:rsid w:val="00BC6556"/>
    <w:rsid w:val="00BC6AEC"/>
    <w:rsid w:val="00BC77AB"/>
    <w:rsid w:val="00BC77FC"/>
    <w:rsid w:val="00BD1DA2"/>
    <w:rsid w:val="00BD2CB7"/>
    <w:rsid w:val="00BD2F0F"/>
    <w:rsid w:val="00BD3163"/>
    <w:rsid w:val="00BD3941"/>
    <w:rsid w:val="00BD49F0"/>
    <w:rsid w:val="00BD4B10"/>
    <w:rsid w:val="00BD4E1F"/>
    <w:rsid w:val="00BD5721"/>
    <w:rsid w:val="00BD6875"/>
    <w:rsid w:val="00BD6CBC"/>
    <w:rsid w:val="00BD6F2F"/>
    <w:rsid w:val="00BD7201"/>
    <w:rsid w:val="00BD72D8"/>
    <w:rsid w:val="00BE1B31"/>
    <w:rsid w:val="00BE35A8"/>
    <w:rsid w:val="00BE3AC6"/>
    <w:rsid w:val="00BE489D"/>
    <w:rsid w:val="00BE5DA4"/>
    <w:rsid w:val="00BE5F9F"/>
    <w:rsid w:val="00BE61DC"/>
    <w:rsid w:val="00BE778D"/>
    <w:rsid w:val="00BE77D7"/>
    <w:rsid w:val="00BF05C8"/>
    <w:rsid w:val="00BF3496"/>
    <w:rsid w:val="00BF3BCE"/>
    <w:rsid w:val="00BF6D35"/>
    <w:rsid w:val="00BF7BD5"/>
    <w:rsid w:val="00BF7DBF"/>
    <w:rsid w:val="00C00572"/>
    <w:rsid w:val="00C01530"/>
    <w:rsid w:val="00C02B11"/>
    <w:rsid w:val="00C02D74"/>
    <w:rsid w:val="00C031E2"/>
    <w:rsid w:val="00C03A9E"/>
    <w:rsid w:val="00C06BF3"/>
    <w:rsid w:val="00C07C4D"/>
    <w:rsid w:val="00C07D1C"/>
    <w:rsid w:val="00C07F89"/>
    <w:rsid w:val="00C106AE"/>
    <w:rsid w:val="00C12DC5"/>
    <w:rsid w:val="00C12EF2"/>
    <w:rsid w:val="00C13AC2"/>
    <w:rsid w:val="00C14B78"/>
    <w:rsid w:val="00C15D5E"/>
    <w:rsid w:val="00C1772C"/>
    <w:rsid w:val="00C2253A"/>
    <w:rsid w:val="00C23351"/>
    <w:rsid w:val="00C2562C"/>
    <w:rsid w:val="00C25946"/>
    <w:rsid w:val="00C259AC"/>
    <w:rsid w:val="00C25F57"/>
    <w:rsid w:val="00C25FE8"/>
    <w:rsid w:val="00C2651E"/>
    <w:rsid w:val="00C27836"/>
    <w:rsid w:val="00C279AD"/>
    <w:rsid w:val="00C32351"/>
    <w:rsid w:val="00C3287E"/>
    <w:rsid w:val="00C34072"/>
    <w:rsid w:val="00C34AED"/>
    <w:rsid w:val="00C34B57"/>
    <w:rsid w:val="00C34B8B"/>
    <w:rsid w:val="00C34CBE"/>
    <w:rsid w:val="00C35000"/>
    <w:rsid w:val="00C3537F"/>
    <w:rsid w:val="00C3566B"/>
    <w:rsid w:val="00C40044"/>
    <w:rsid w:val="00C40186"/>
    <w:rsid w:val="00C404BF"/>
    <w:rsid w:val="00C411E0"/>
    <w:rsid w:val="00C4371F"/>
    <w:rsid w:val="00C453AE"/>
    <w:rsid w:val="00C45AB8"/>
    <w:rsid w:val="00C45F36"/>
    <w:rsid w:val="00C46D54"/>
    <w:rsid w:val="00C46D7D"/>
    <w:rsid w:val="00C47A62"/>
    <w:rsid w:val="00C50228"/>
    <w:rsid w:val="00C506C7"/>
    <w:rsid w:val="00C50723"/>
    <w:rsid w:val="00C509B9"/>
    <w:rsid w:val="00C51287"/>
    <w:rsid w:val="00C52A6A"/>
    <w:rsid w:val="00C52CB1"/>
    <w:rsid w:val="00C530F5"/>
    <w:rsid w:val="00C53CF9"/>
    <w:rsid w:val="00C54CD8"/>
    <w:rsid w:val="00C5502B"/>
    <w:rsid w:val="00C5524B"/>
    <w:rsid w:val="00C55616"/>
    <w:rsid w:val="00C56488"/>
    <w:rsid w:val="00C56C54"/>
    <w:rsid w:val="00C578E8"/>
    <w:rsid w:val="00C57BC7"/>
    <w:rsid w:val="00C60CA5"/>
    <w:rsid w:val="00C60E21"/>
    <w:rsid w:val="00C61A86"/>
    <w:rsid w:val="00C61AF0"/>
    <w:rsid w:val="00C63569"/>
    <w:rsid w:val="00C63AC5"/>
    <w:rsid w:val="00C64C51"/>
    <w:rsid w:val="00C65D44"/>
    <w:rsid w:val="00C6671B"/>
    <w:rsid w:val="00C67FCD"/>
    <w:rsid w:val="00C70747"/>
    <w:rsid w:val="00C70D62"/>
    <w:rsid w:val="00C71056"/>
    <w:rsid w:val="00C71127"/>
    <w:rsid w:val="00C71CB2"/>
    <w:rsid w:val="00C72A26"/>
    <w:rsid w:val="00C72A89"/>
    <w:rsid w:val="00C73886"/>
    <w:rsid w:val="00C73CE8"/>
    <w:rsid w:val="00C7458C"/>
    <w:rsid w:val="00C7529B"/>
    <w:rsid w:val="00C75B42"/>
    <w:rsid w:val="00C762E1"/>
    <w:rsid w:val="00C764A1"/>
    <w:rsid w:val="00C76AB3"/>
    <w:rsid w:val="00C76E96"/>
    <w:rsid w:val="00C7724B"/>
    <w:rsid w:val="00C776A8"/>
    <w:rsid w:val="00C77AE2"/>
    <w:rsid w:val="00C807A3"/>
    <w:rsid w:val="00C807C4"/>
    <w:rsid w:val="00C835B7"/>
    <w:rsid w:val="00C83FC2"/>
    <w:rsid w:val="00C85D11"/>
    <w:rsid w:val="00C865BB"/>
    <w:rsid w:val="00C865CE"/>
    <w:rsid w:val="00C8797E"/>
    <w:rsid w:val="00C90051"/>
    <w:rsid w:val="00C9008E"/>
    <w:rsid w:val="00C904F6"/>
    <w:rsid w:val="00C90764"/>
    <w:rsid w:val="00C90812"/>
    <w:rsid w:val="00C9206C"/>
    <w:rsid w:val="00C93BD8"/>
    <w:rsid w:val="00C93E12"/>
    <w:rsid w:val="00C9440B"/>
    <w:rsid w:val="00C96080"/>
    <w:rsid w:val="00CA0394"/>
    <w:rsid w:val="00CA31C9"/>
    <w:rsid w:val="00CA353D"/>
    <w:rsid w:val="00CA4032"/>
    <w:rsid w:val="00CA4681"/>
    <w:rsid w:val="00CA476B"/>
    <w:rsid w:val="00CA4943"/>
    <w:rsid w:val="00CA70ED"/>
    <w:rsid w:val="00CB0159"/>
    <w:rsid w:val="00CB181A"/>
    <w:rsid w:val="00CB27E0"/>
    <w:rsid w:val="00CB3713"/>
    <w:rsid w:val="00CB4313"/>
    <w:rsid w:val="00CB4FDF"/>
    <w:rsid w:val="00CB5687"/>
    <w:rsid w:val="00CB5C4A"/>
    <w:rsid w:val="00CB6BA3"/>
    <w:rsid w:val="00CB7042"/>
    <w:rsid w:val="00CB742B"/>
    <w:rsid w:val="00CB771E"/>
    <w:rsid w:val="00CB7C93"/>
    <w:rsid w:val="00CB7DB8"/>
    <w:rsid w:val="00CC115A"/>
    <w:rsid w:val="00CC1C04"/>
    <w:rsid w:val="00CC1F8C"/>
    <w:rsid w:val="00CC3B7B"/>
    <w:rsid w:val="00CC47D6"/>
    <w:rsid w:val="00CC4D69"/>
    <w:rsid w:val="00CC51F1"/>
    <w:rsid w:val="00CC6400"/>
    <w:rsid w:val="00CC64CD"/>
    <w:rsid w:val="00CC7458"/>
    <w:rsid w:val="00CD0152"/>
    <w:rsid w:val="00CD0CE6"/>
    <w:rsid w:val="00CD1017"/>
    <w:rsid w:val="00CD1EB1"/>
    <w:rsid w:val="00CD2C53"/>
    <w:rsid w:val="00CD2D77"/>
    <w:rsid w:val="00CD3048"/>
    <w:rsid w:val="00CD4C2D"/>
    <w:rsid w:val="00CD4FC1"/>
    <w:rsid w:val="00CD53D4"/>
    <w:rsid w:val="00CD55CE"/>
    <w:rsid w:val="00CD5B3E"/>
    <w:rsid w:val="00CD5B45"/>
    <w:rsid w:val="00CD689B"/>
    <w:rsid w:val="00CD6B90"/>
    <w:rsid w:val="00CD7542"/>
    <w:rsid w:val="00CD7E70"/>
    <w:rsid w:val="00CE0E63"/>
    <w:rsid w:val="00CE2153"/>
    <w:rsid w:val="00CE215D"/>
    <w:rsid w:val="00CE255A"/>
    <w:rsid w:val="00CE5387"/>
    <w:rsid w:val="00CE5F1F"/>
    <w:rsid w:val="00CE7441"/>
    <w:rsid w:val="00CF03BE"/>
    <w:rsid w:val="00CF179B"/>
    <w:rsid w:val="00CF250C"/>
    <w:rsid w:val="00CF2F69"/>
    <w:rsid w:val="00CF2F70"/>
    <w:rsid w:val="00CF3D47"/>
    <w:rsid w:val="00CF68AE"/>
    <w:rsid w:val="00CF7597"/>
    <w:rsid w:val="00CF7B49"/>
    <w:rsid w:val="00D00060"/>
    <w:rsid w:val="00D00112"/>
    <w:rsid w:val="00D0122B"/>
    <w:rsid w:val="00D02D62"/>
    <w:rsid w:val="00D03216"/>
    <w:rsid w:val="00D0408F"/>
    <w:rsid w:val="00D04248"/>
    <w:rsid w:val="00D045E5"/>
    <w:rsid w:val="00D0467D"/>
    <w:rsid w:val="00D0470B"/>
    <w:rsid w:val="00D048D8"/>
    <w:rsid w:val="00D0695A"/>
    <w:rsid w:val="00D1023E"/>
    <w:rsid w:val="00D10BF6"/>
    <w:rsid w:val="00D10CB5"/>
    <w:rsid w:val="00D11D38"/>
    <w:rsid w:val="00D13B6C"/>
    <w:rsid w:val="00D14BC9"/>
    <w:rsid w:val="00D1528E"/>
    <w:rsid w:val="00D1567E"/>
    <w:rsid w:val="00D16301"/>
    <w:rsid w:val="00D163FC"/>
    <w:rsid w:val="00D20040"/>
    <w:rsid w:val="00D20268"/>
    <w:rsid w:val="00D20593"/>
    <w:rsid w:val="00D20DB1"/>
    <w:rsid w:val="00D213BD"/>
    <w:rsid w:val="00D2282B"/>
    <w:rsid w:val="00D23B96"/>
    <w:rsid w:val="00D24F2D"/>
    <w:rsid w:val="00D255DA"/>
    <w:rsid w:val="00D304D2"/>
    <w:rsid w:val="00D30787"/>
    <w:rsid w:val="00D30A6B"/>
    <w:rsid w:val="00D31569"/>
    <w:rsid w:val="00D31A2E"/>
    <w:rsid w:val="00D3322F"/>
    <w:rsid w:val="00D33855"/>
    <w:rsid w:val="00D34075"/>
    <w:rsid w:val="00D34814"/>
    <w:rsid w:val="00D351BB"/>
    <w:rsid w:val="00D356A2"/>
    <w:rsid w:val="00D35C99"/>
    <w:rsid w:val="00D36639"/>
    <w:rsid w:val="00D366CE"/>
    <w:rsid w:val="00D36E52"/>
    <w:rsid w:val="00D3753C"/>
    <w:rsid w:val="00D3773D"/>
    <w:rsid w:val="00D40975"/>
    <w:rsid w:val="00D41AF8"/>
    <w:rsid w:val="00D42B6F"/>
    <w:rsid w:val="00D445E3"/>
    <w:rsid w:val="00D47CA8"/>
    <w:rsid w:val="00D513DC"/>
    <w:rsid w:val="00D52490"/>
    <w:rsid w:val="00D5293D"/>
    <w:rsid w:val="00D539A7"/>
    <w:rsid w:val="00D54128"/>
    <w:rsid w:val="00D54345"/>
    <w:rsid w:val="00D54578"/>
    <w:rsid w:val="00D547B6"/>
    <w:rsid w:val="00D5630A"/>
    <w:rsid w:val="00D5763B"/>
    <w:rsid w:val="00D577B4"/>
    <w:rsid w:val="00D615FB"/>
    <w:rsid w:val="00D617EB"/>
    <w:rsid w:val="00D63794"/>
    <w:rsid w:val="00D6443D"/>
    <w:rsid w:val="00D65865"/>
    <w:rsid w:val="00D66056"/>
    <w:rsid w:val="00D6681D"/>
    <w:rsid w:val="00D66F68"/>
    <w:rsid w:val="00D674BD"/>
    <w:rsid w:val="00D675DA"/>
    <w:rsid w:val="00D70A59"/>
    <w:rsid w:val="00D711DF"/>
    <w:rsid w:val="00D71351"/>
    <w:rsid w:val="00D71382"/>
    <w:rsid w:val="00D72164"/>
    <w:rsid w:val="00D724C7"/>
    <w:rsid w:val="00D72DF5"/>
    <w:rsid w:val="00D739B1"/>
    <w:rsid w:val="00D74583"/>
    <w:rsid w:val="00D7492D"/>
    <w:rsid w:val="00D75B3A"/>
    <w:rsid w:val="00D76982"/>
    <w:rsid w:val="00D804FD"/>
    <w:rsid w:val="00D810DB"/>
    <w:rsid w:val="00D81B07"/>
    <w:rsid w:val="00D82509"/>
    <w:rsid w:val="00D82D19"/>
    <w:rsid w:val="00D83B24"/>
    <w:rsid w:val="00D845D1"/>
    <w:rsid w:val="00D84647"/>
    <w:rsid w:val="00D84A2C"/>
    <w:rsid w:val="00D85788"/>
    <w:rsid w:val="00D87BBA"/>
    <w:rsid w:val="00D904B5"/>
    <w:rsid w:val="00D90899"/>
    <w:rsid w:val="00D90E13"/>
    <w:rsid w:val="00D9162B"/>
    <w:rsid w:val="00D91AC5"/>
    <w:rsid w:val="00D92B45"/>
    <w:rsid w:val="00D93A30"/>
    <w:rsid w:val="00D949F4"/>
    <w:rsid w:val="00D9534B"/>
    <w:rsid w:val="00D954DF"/>
    <w:rsid w:val="00DA17E5"/>
    <w:rsid w:val="00DA3025"/>
    <w:rsid w:val="00DA3AAC"/>
    <w:rsid w:val="00DA407A"/>
    <w:rsid w:val="00DA4150"/>
    <w:rsid w:val="00DA4608"/>
    <w:rsid w:val="00DA4D8E"/>
    <w:rsid w:val="00DA5C2D"/>
    <w:rsid w:val="00DA5F3E"/>
    <w:rsid w:val="00DA685B"/>
    <w:rsid w:val="00DA72B0"/>
    <w:rsid w:val="00DB0697"/>
    <w:rsid w:val="00DB0CB2"/>
    <w:rsid w:val="00DB0D0E"/>
    <w:rsid w:val="00DB0D54"/>
    <w:rsid w:val="00DB14EA"/>
    <w:rsid w:val="00DB14FE"/>
    <w:rsid w:val="00DB2952"/>
    <w:rsid w:val="00DB29B6"/>
    <w:rsid w:val="00DB3A9B"/>
    <w:rsid w:val="00DB48A0"/>
    <w:rsid w:val="00DB5515"/>
    <w:rsid w:val="00DB7250"/>
    <w:rsid w:val="00DB7AC8"/>
    <w:rsid w:val="00DC2069"/>
    <w:rsid w:val="00DC23C9"/>
    <w:rsid w:val="00DC3D42"/>
    <w:rsid w:val="00DC4CB2"/>
    <w:rsid w:val="00DC4D40"/>
    <w:rsid w:val="00DC5D00"/>
    <w:rsid w:val="00DC5ECA"/>
    <w:rsid w:val="00DC6729"/>
    <w:rsid w:val="00DC6B22"/>
    <w:rsid w:val="00DC6E2F"/>
    <w:rsid w:val="00DC71F7"/>
    <w:rsid w:val="00DD0712"/>
    <w:rsid w:val="00DD4B5E"/>
    <w:rsid w:val="00DD576B"/>
    <w:rsid w:val="00DD5D92"/>
    <w:rsid w:val="00DD6969"/>
    <w:rsid w:val="00DD7ED0"/>
    <w:rsid w:val="00DE028C"/>
    <w:rsid w:val="00DE03E7"/>
    <w:rsid w:val="00DE03FA"/>
    <w:rsid w:val="00DE0983"/>
    <w:rsid w:val="00DE09DF"/>
    <w:rsid w:val="00DE1438"/>
    <w:rsid w:val="00DE3F8A"/>
    <w:rsid w:val="00DE56FB"/>
    <w:rsid w:val="00DE6E3F"/>
    <w:rsid w:val="00DF0B5A"/>
    <w:rsid w:val="00DF10FB"/>
    <w:rsid w:val="00DF141C"/>
    <w:rsid w:val="00DF1907"/>
    <w:rsid w:val="00DF235A"/>
    <w:rsid w:val="00DF264C"/>
    <w:rsid w:val="00DF2E3E"/>
    <w:rsid w:val="00DF4E23"/>
    <w:rsid w:val="00DF4F3F"/>
    <w:rsid w:val="00DF698B"/>
    <w:rsid w:val="00DF6C4D"/>
    <w:rsid w:val="00DF74B1"/>
    <w:rsid w:val="00DF767C"/>
    <w:rsid w:val="00DF79FD"/>
    <w:rsid w:val="00E0032C"/>
    <w:rsid w:val="00E008F2"/>
    <w:rsid w:val="00E02F7A"/>
    <w:rsid w:val="00E03203"/>
    <w:rsid w:val="00E04EFD"/>
    <w:rsid w:val="00E0505B"/>
    <w:rsid w:val="00E07138"/>
    <w:rsid w:val="00E071C1"/>
    <w:rsid w:val="00E10666"/>
    <w:rsid w:val="00E10BBA"/>
    <w:rsid w:val="00E110DB"/>
    <w:rsid w:val="00E11EB8"/>
    <w:rsid w:val="00E12934"/>
    <w:rsid w:val="00E139AF"/>
    <w:rsid w:val="00E13C03"/>
    <w:rsid w:val="00E142AB"/>
    <w:rsid w:val="00E14CC7"/>
    <w:rsid w:val="00E16F11"/>
    <w:rsid w:val="00E17802"/>
    <w:rsid w:val="00E20DB4"/>
    <w:rsid w:val="00E21100"/>
    <w:rsid w:val="00E22048"/>
    <w:rsid w:val="00E2321B"/>
    <w:rsid w:val="00E2643A"/>
    <w:rsid w:val="00E27CC6"/>
    <w:rsid w:val="00E27EDC"/>
    <w:rsid w:val="00E304B0"/>
    <w:rsid w:val="00E30B49"/>
    <w:rsid w:val="00E312C7"/>
    <w:rsid w:val="00E3288E"/>
    <w:rsid w:val="00E32CF0"/>
    <w:rsid w:val="00E32E46"/>
    <w:rsid w:val="00E342DA"/>
    <w:rsid w:val="00E356F1"/>
    <w:rsid w:val="00E35B5C"/>
    <w:rsid w:val="00E35D37"/>
    <w:rsid w:val="00E360E4"/>
    <w:rsid w:val="00E4003A"/>
    <w:rsid w:val="00E40446"/>
    <w:rsid w:val="00E40CFB"/>
    <w:rsid w:val="00E41F3E"/>
    <w:rsid w:val="00E4370C"/>
    <w:rsid w:val="00E4564D"/>
    <w:rsid w:val="00E46659"/>
    <w:rsid w:val="00E512BB"/>
    <w:rsid w:val="00E523F0"/>
    <w:rsid w:val="00E52884"/>
    <w:rsid w:val="00E52971"/>
    <w:rsid w:val="00E530F0"/>
    <w:rsid w:val="00E532D3"/>
    <w:rsid w:val="00E543E6"/>
    <w:rsid w:val="00E54A92"/>
    <w:rsid w:val="00E54C1E"/>
    <w:rsid w:val="00E5569C"/>
    <w:rsid w:val="00E56204"/>
    <w:rsid w:val="00E56297"/>
    <w:rsid w:val="00E57AC9"/>
    <w:rsid w:val="00E60175"/>
    <w:rsid w:val="00E602E4"/>
    <w:rsid w:val="00E60B98"/>
    <w:rsid w:val="00E60E18"/>
    <w:rsid w:val="00E633C3"/>
    <w:rsid w:val="00E63EAD"/>
    <w:rsid w:val="00E66072"/>
    <w:rsid w:val="00E662C3"/>
    <w:rsid w:val="00E66750"/>
    <w:rsid w:val="00E67C86"/>
    <w:rsid w:val="00E7019F"/>
    <w:rsid w:val="00E7033F"/>
    <w:rsid w:val="00E727E4"/>
    <w:rsid w:val="00E73498"/>
    <w:rsid w:val="00E740F0"/>
    <w:rsid w:val="00E76002"/>
    <w:rsid w:val="00E76F90"/>
    <w:rsid w:val="00E77858"/>
    <w:rsid w:val="00E801C4"/>
    <w:rsid w:val="00E80982"/>
    <w:rsid w:val="00E81611"/>
    <w:rsid w:val="00E81651"/>
    <w:rsid w:val="00E81F87"/>
    <w:rsid w:val="00E828D5"/>
    <w:rsid w:val="00E84490"/>
    <w:rsid w:val="00E849FD"/>
    <w:rsid w:val="00E84BD5"/>
    <w:rsid w:val="00E860CC"/>
    <w:rsid w:val="00E87680"/>
    <w:rsid w:val="00E9088B"/>
    <w:rsid w:val="00E90CC0"/>
    <w:rsid w:val="00E911D0"/>
    <w:rsid w:val="00E917D5"/>
    <w:rsid w:val="00E9330D"/>
    <w:rsid w:val="00E93D57"/>
    <w:rsid w:val="00E9423F"/>
    <w:rsid w:val="00E95D19"/>
    <w:rsid w:val="00E95E1B"/>
    <w:rsid w:val="00E969E7"/>
    <w:rsid w:val="00E96D7A"/>
    <w:rsid w:val="00E96ECD"/>
    <w:rsid w:val="00E97CAF"/>
    <w:rsid w:val="00EA0AD4"/>
    <w:rsid w:val="00EA296A"/>
    <w:rsid w:val="00EA530B"/>
    <w:rsid w:val="00EA5503"/>
    <w:rsid w:val="00EA5621"/>
    <w:rsid w:val="00EA67EC"/>
    <w:rsid w:val="00EB272D"/>
    <w:rsid w:val="00EB2950"/>
    <w:rsid w:val="00EB3D5F"/>
    <w:rsid w:val="00EB403C"/>
    <w:rsid w:val="00EB49E7"/>
    <w:rsid w:val="00EB4A3D"/>
    <w:rsid w:val="00EB5B62"/>
    <w:rsid w:val="00EB6BAC"/>
    <w:rsid w:val="00EB71BB"/>
    <w:rsid w:val="00EB7DCC"/>
    <w:rsid w:val="00EC1522"/>
    <w:rsid w:val="00EC21EA"/>
    <w:rsid w:val="00EC2355"/>
    <w:rsid w:val="00EC3423"/>
    <w:rsid w:val="00EC3FF5"/>
    <w:rsid w:val="00EC5B39"/>
    <w:rsid w:val="00EC74A6"/>
    <w:rsid w:val="00EC7C3C"/>
    <w:rsid w:val="00ED044C"/>
    <w:rsid w:val="00ED125A"/>
    <w:rsid w:val="00ED1F92"/>
    <w:rsid w:val="00ED252E"/>
    <w:rsid w:val="00ED29D6"/>
    <w:rsid w:val="00ED3F12"/>
    <w:rsid w:val="00ED41F3"/>
    <w:rsid w:val="00ED6B82"/>
    <w:rsid w:val="00ED6C6E"/>
    <w:rsid w:val="00EE057F"/>
    <w:rsid w:val="00EE072D"/>
    <w:rsid w:val="00EE1B2F"/>
    <w:rsid w:val="00EE1DEC"/>
    <w:rsid w:val="00EE29D1"/>
    <w:rsid w:val="00EE2FFE"/>
    <w:rsid w:val="00EE3A9A"/>
    <w:rsid w:val="00EE4135"/>
    <w:rsid w:val="00EE469D"/>
    <w:rsid w:val="00EE5B3D"/>
    <w:rsid w:val="00EF22A7"/>
    <w:rsid w:val="00EF2838"/>
    <w:rsid w:val="00EF3979"/>
    <w:rsid w:val="00EF4697"/>
    <w:rsid w:val="00EF580F"/>
    <w:rsid w:val="00EF75C9"/>
    <w:rsid w:val="00EF7C3C"/>
    <w:rsid w:val="00EF7D78"/>
    <w:rsid w:val="00F00285"/>
    <w:rsid w:val="00F00504"/>
    <w:rsid w:val="00F00DA2"/>
    <w:rsid w:val="00F024B7"/>
    <w:rsid w:val="00F025E5"/>
    <w:rsid w:val="00F026DE"/>
    <w:rsid w:val="00F02F61"/>
    <w:rsid w:val="00F02F7D"/>
    <w:rsid w:val="00F032BF"/>
    <w:rsid w:val="00F06309"/>
    <w:rsid w:val="00F06453"/>
    <w:rsid w:val="00F06A3D"/>
    <w:rsid w:val="00F10C7F"/>
    <w:rsid w:val="00F112A2"/>
    <w:rsid w:val="00F13A7F"/>
    <w:rsid w:val="00F13F93"/>
    <w:rsid w:val="00F14F73"/>
    <w:rsid w:val="00F1522C"/>
    <w:rsid w:val="00F16219"/>
    <w:rsid w:val="00F16AC7"/>
    <w:rsid w:val="00F17DBD"/>
    <w:rsid w:val="00F202F5"/>
    <w:rsid w:val="00F20877"/>
    <w:rsid w:val="00F22374"/>
    <w:rsid w:val="00F232FA"/>
    <w:rsid w:val="00F24149"/>
    <w:rsid w:val="00F247F2"/>
    <w:rsid w:val="00F25511"/>
    <w:rsid w:val="00F266D7"/>
    <w:rsid w:val="00F2706F"/>
    <w:rsid w:val="00F276AD"/>
    <w:rsid w:val="00F27ED7"/>
    <w:rsid w:val="00F27F17"/>
    <w:rsid w:val="00F3134E"/>
    <w:rsid w:val="00F317E2"/>
    <w:rsid w:val="00F31AF2"/>
    <w:rsid w:val="00F31F68"/>
    <w:rsid w:val="00F31FD0"/>
    <w:rsid w:val="00F32553"/>
    <w:rsid w:val="00F33D3A"/>
    <w:rsid w:val="00F340C1"/>
    <w:rsid w:val="00F34F62"/>
    <w:rsid w:val="00F3528B"/>
    <w:rsid w:val="00F3628C"/>
    <w:rsid w:val="00F369D0"/>
    <w:rsid w:val="00F36B69"/>
    <w:rsid w:val="00F37CD6"/>
    <w:rsid w:val="00F37D66"/>
    <w:rsid w:val="00F40052"/>
    <w:rsid w:val="00F40ED7"/>
    <w:rsid w:val="00F415C1"/>
    <w:rsid w:val="00F418AC"/>
    <w:rsid w:val="00F41A44"/>
    <w:rsid w:val="00F430CD"/>
    <w:rsid w:val="00F440DE"/>
    <w:rsid w:val="00F4554A"/>
    <w:rsid w:val="00F45811"/>
    <w:rsid w:val="00F458D8"/>
    <w:rsid w:val="00F45D48"/>
    <w:rsid w:val="00F463C6"/>
    <w:rsid w:val="00F47820"/>
    <w:rsid w:val="00F523C4"/>
    <w:rsid w:val="00F5262A"/>
    <w:rsid w:val="00F5517B"/>
    <w:rsid w:val="00F55540"/>
    <w:rsid w:val="00F56A82"/>
    <w:rsid w:val="00F57AB9"/>
    <w:rsid w:val="00F60E95"/>
    <w:rsid w:val="00F61062"/>
    <w:rsid w:val="00F61922"/>
    <w:rsid w:val="00F61BD9"/>
    <w:rsid w:val="00F62D06"/>
    <w:rsid w:val="00F64159"/>
    <w:rsid w:val="00F64E95"/>
    <w:rsid w:val="00F6513A"/>
    <w:rsid w:val="00F70D26"/>
    <w:rsid w:val="00F72310"/>
    <w:rsid w:val="00F7285D"/>
    <w:rsid w:val="00F72A39"/>
    <w:rsid w:val="00F73153"/>
    <w:rsid w:val="00F732DF"/>
    <w:rsid w:val="00F74486"/>
    <w:rsid w:val="00F76282"/>
    <w:rsid w:val="00F769A7"/>
    <w:rsid w:val="00F774DA"/>
    <w:rsid w:val="00F80592"/>
    <w:rsid w:val="00F83CB3"/>
    <w:rsid w:val="00F84838"/>
    <w:rsid w:val="00F849C9"/>
    <w:rsid w:val="00F84C40"/>
    <w:rsid w:val="00F84F73"/>
    <w:rsid w:val="00F850E5"/>
    <w:rsid w:val="00F85921"/>
    <w:rsid w:val="00F87826"/>
    <w:rsid w:val="00F913C7"/>
    <w:rsid w:val="00F93821"/>
    <w:rsid w:val="00F943D8"/>
    <w:rsid w:val="00F94C55"/>
    <w:rsid w:val="00F94F9A"/>
    <w:rsid w:val="00F951CF"/>
    <w:rsid w:val="00F952CB"/>
    <w:rsid w:val="00F96752"/>
    <w:rsid w:val="00F96D05"/>
    <w:rsid w:val="00FA021E"/>
    <w:rsid w:val="00FA02E4"/>
    <w:rsid w:val="00FA1849"/>
    <w:rsid w:val="00FA270E"/>
    <w:rsid w:val="00FA2E00"/>
    <w:rsid w:val="00FA2F20"/>
    <w:rsid w:val="00FA39B7"/>
    <w:rsid w:val="00FA4E26"/>
    <w:rsid w:val="00FA5EB2"/>
    <w:rsid w:val="00FA60D4"/>
    <w:rsid w:val="00FA705E"/>
    <w:rsid w:val="00FB010A"/>
    <w:rsid w:val="00FB1496"/>
    <w:rsid w:val="00FB2299"/>
    <w:rsid w:val="00FB2D70"/>
    <w:rsid w:val="00FB32D4"/>
    <w:rsid w:val="00FB3331"/>
    <w:rsid w:val="00FB33E9"/>
    <w:rsid w:val="00FB444A"/>
    <w:rsid w:val="00FB5798"/>
    <w:rsid w:val="00FB5AE5"/>
    <w:rsid w:val="00FB5B4D"/>
    <w:rsid w:val="00FB6CD2"/>
    <w:rsid w:val="00FC00FE"/>
    <w:rsid w:val="00FC1612"/>
    <w:rsid w:val="00FC1F80"/>
    <w:rsid w:val="00FC2686"/>
    <w:rsid w:val="00FC2C5D"/>
    <w:rsid w:val="00FC3DF6"/>
    <w:rsid w:val="00FC5056"/>
    <w:rsid w:val="00FC54E1"/>
    <w:rsid w:val="00FC5971"/>
    <w:rsid w:val="00FC5AB0"/>
    <w:rsid w:val="00FC5CE2"/>
    <w:rsid w:val="00FC69A9"/>
    <w:rsid w:val="00FC7109"/>
    <w:rsid w:val="00FC761E"/>
    <w:rsid w:val="00FD0804"/>
    <w:rsid w:val="00FD0DBD"/>
    <w:rsid w:val="00FD0FC9"/>
    <w:rsid w:val="00FD1ADF"/>
    <w:rsid w:val="00FD1B53"/>
    <w:rsid w:val="00FD27C5"/>
    <w:rsid w:val="00FD3931"/>
    <w:rsid w:val="00FD39F7"/>
    <w:rsid w:val="00FD5802"/>
    <w:rsid w:val="00FD5FD0"/>
    <w:rsid w:val="00FD63E8"/>
    <w:rsid w:val="00FD6803"/>
    <w:rsid w:val="00FD753B"/>
    <w:rsid w:val="00FE03C7"/>
    <w:rsid w:val="00FE046F"/>
    <w:rsid w:val="00FE04E1"/>
    <w:rsid w:val="00FE0E38"/>
    <w:rsid w:val="00FE46FA"/>
    <w:rsid w:val="00FE5FE9"/>
    <w:rsid w:val="00FE6184"/>
    <w:rsid w:val="00FE621F"/>
    <w:rsid w:val="00FE63B2"/>
    <w:rsid w:val="00FE66AC"/>
    <w:rsid w:val="00FF00A4"/>
    <w:rsid w:val="00FF2450"/>
    <w:rsid w:val="00FF33B9"/>
    <w:rsid w:val="00FF437A"/>
    <w:rsid w:val="00FF4B3E"/>
    <w:rsid w:val="00FF5813"/>
    <w:rsid w:val="00FF5CD9"/>
    <w:rsid w:val="00FF6782"/>
    <w:rsid w:val="00FF7E80"/>
    <w:rsid w:val="0116D5B3"/>
    <w:rsid w:val="01881183"/>
    <w:rsid w:val="01A14159"/>
    <w:rsid w:val="03301C12"/>
    <w:rsid w:val="0506EA5A"/>
    <w:rsid w:val="07278F05"/>
    <w:rsid w:val="098F2C20"/>
    <w:rsid w:val="0A2C5DD2"/>
    <w:rsid w:val="0A3A5CCD"/>
    <w:rsid w:val="0BEC2DCF"/>
    <w:rsid w:val="0C458F5B"/>
    <w:rsid w:val="0C7CC11F"/>
    <w:rsid w:val="0CCCF993"/>
    <w:rsid w:val="0D430B35"/>
    <w:rsid w:val="0F45D7ED"/>
    <w:rsid w:val="10ADBC94"/>
    <w:rsid w:val="11D73AB2"/>
    <w:rsid w:val="12479E34"/>
    <w:rsid w:val="150C8631"/>
    <w:rsid w:val="151217FF"/>
    <w:rsid w:val="15523846"/>
    <w:rsid w:val="16D83B86"/>
    <w:rsid w:val="17715899"/>
    <w:rsid w:val="17FD83E3"/>
    <w:rsid w:val="19312659"/>
    <w:rsid w:val="196D050F"/>
    <w:rsid w:val="19C34E4B"/>
    <w:rsid w:val="1AD4B1E7"/>
    <w:rsid w:val="1B157B11"/>
    <w:rsid w:val="1BD13912"/>
    <w:rsid w:val="1C3CB968"/>
    <w:rsid w:val="1D10F09D"/>
    <w:rsid w:val="1DE0AC2A"/>
    <w:rsid w:val="1ED19D54"/>
    <w:rsid w:val="1F00A849"/>
    <w:rsid w:val="1F0971CA"/>
    <w:rsid w:val="1F29D3F4"/>
    <w:rsid w:val="1F493CEB"/>
    <w:rsid w:val="1F713363"/>
    <w:rsid w:val="2062A7BD"/>
    <w:rsid w:val="222ADDB2"/>
    <w:rsid w:val="22C17AA1"/>
    <w:rsid w:val="24886E33"/>
    <w:rsid w:val="25623AB8"/>
    <w:rsid w:val="25F94555"/>
    <w:rsid w:val="26A3C06C"/>
    <w:rsid w:val="26F95305"/>
    <w:rsid w:val="26FCBD8C"/>
    <w:rsid w:val="28396AF7"/>
    <w:rsid w:val="29DA2781"/>
    <w:rsid w:val="2BA57778"/>
    <w:rsid w:val="2BE2FC3F"/>
    <w:rsid w:val="2DF5AE14"/>
    <w:rsid w:val="2E73A5D1"/>
    <w:rsid w:val="2E953F93"/>
    <w:rsid w:val="2F469DB8"/>
    <w:rsid w:val="2FB7E1AB"/>
    <w:rsid w:val="301C4E95"/>
    <w:rsid w:val="30D0A78D"/>
    <w:rsid w:val="31C5F433"/>
    <w:rsid w:val="31DD9802"/>
    <w:rsid w:val="33B53588"/>
    <w:rsid w:val="3771DB0E"/>
    <w:rsid w:val="37A55C0E"/>
    <w:rsid w:val="37F157A5"/>
    <w:rsid w:val="38907112"/>
    <w:rsid w:val="3902CBF4"/>
    <w:rsid w:val="39200495"/>
    <w:rsid w:val="3A5D1C0A"/>
    <w:rsid w:val="3A826663"/>
    <w:rsid w:val="3AB313FD"/>
    <w:rsid w:val="3AE5F641"/>
    <w:rsid w:val="3B430FF5"/>
    <w:rsid w:val="3C5EB21A"/>
    <w:rsid w:val="3DE321C7"/>
    <w:rsid w:val="3ED64AD0"/>
    <w:rsid w:val="410298EA"/>
    <w:rsid w:val="4103F989"/>
    <w:rsid w:val="42BAF766"/>
    <w:rsid w:val="433DF7FD"/>
    <w:rsid w:val="45D61EB3"/>
    <w:rsid w:val="46CD94FB"/>
    <w:rsid w:val="46FA2740"/>
    <w:rsid w:val="4893404B"/>
    <w:rsid w:val="48FFCA4A"/>
    <w:rsid w:val="4967EC1F"/>
    <w:rsid w:val="4BB965F7"/>
    <w:rsid w:val="4D1365A9"/>
    <w:rsid w:val="4D7B9186"/>
    <w:rsid w:val="4DD95F46"/>
    <w:rsid w:val="4E06FC89"/>
    <w:rsid w:val="4F698570"/>
    <w:rsid w:val="510536FA"/>
    <w:rsid w:val="51631A44"/>
    <w:rsid w:val="52EB496E"/>
    <w:rsid w:val="546D7BA4"/>
    <w:rsid w:val="54817151"/>
    <w:rsid w:val="55BDADF1"/>
    <w:rsid w:val="5650E6A6"/>
    <w:rsid w:val="5811E0A0"/>
    <w:rsid w:val="5951B6E0"/>
    <w:rsid w:val="598450F6"/>
    <w:rsid w:val="5AC5A2C4"/>
    <w:rsid w:val="5B6CDCCD"/>
    <w:rsid w:val="5BA83C4C"/>
    <w:rsid w:val="5CDAC728"/>
    <w:rsid w:val="5D57BD94"/>
    <w:rsid w:val="5DC98049"/>
    <w:rsid w:val="5EF614ED"/>
    <w:rsid w:val="5F72F879"/>
    <w:rsid w:val="5F8BBFC6"/>
    <w:rsid w:val="603619F3"/>
    <w:rsid w:val="603D950D"/>
    <w:rsid w:val="6085C4D0"/>
    <w:rsid w:val="60FB794E"/>
    <w:rsid w:val="616FA4B6"/>
    <w:rsid w:val="61A277D5"/>
    <w:rsid w:val="62002FC7"/>
    <w:rsid w:val="631196E4"/>
    <w:rsid w:val="63CCE663"/>
    <w:rsid w:val="640B76BA"/>
    <w:rsid w:val="64758B5E"/>
    <w:rsid w:val="657FFB37"/>
    <w:rsid w:val="66C888C4"/>
    <w:rsid w:val="6715B267"/>
    <w:rsid w:val="67C968DD"/>
    <w:rsid w:val="684E4414"/>
    <w:rsid w:val="68D7E237"/>
    <w:rsid w:val="69E9CB52"/>
    <w:rsid w:val="6A14119F"/>
    <w:rsid w:val="6B3AF675"/>
    <w:rsid w:val="6BEE2348"/>
    <w:rsid w:val="6C0405D8"/>
    <w:rsid w:val="6CF3E4D1"/>
    <w:rsid w:val="6F13FCAB"/>
    <w:rsid w:val="6FACA8BF"/>
    <w:rsid w:val="71F7202D"/>
    <w:rsid w:val="723B7ED1"/>
    <w:rsid w:val="72571AC5"/>
    <w:rsid w:val="72EB8BF0"/>
    <w:rsid w:val="75D84F0F"/>
    <w:rsid w:val="7626A277"/>
    <w:rsid w:val="78122A36"/>
    <w:rsid w:val="7817DE41"/>
    <w:rsid w:val="79A34065"/>
    <w:rsid w:val="79D82F40"/>
    <w:rsid w:val="7AB8BC3A"/>
    <w:rsid w:val="7B0CA006"/>
    <w:rsid w:val="7B62AE63"/>
    <w:rsid w:val="7B670A5E"/>
    <w:rsid w:val="7BA5DB99"/>
    <w:rsid w:val="7C5A2949"/>
    <w:rsid w:val="7CC7AABD"/>
    <w:rsid w:val="7CDB04F6"/>
    <w:rsid w:val="7DA6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355838"/>
  <w15:docId w15:val="{9359EFA6-BA1A-4163-B3E7-6A6CB5EBF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354"/>
  </w:style>
  <w:style w:type="paragraph" w:styleId="Heading1">
    <w:name w:val="heading 1"/>
    <w:basedOn w:val="Normal"/>
    <w:next w:val="Normal"/>
    <w:link w:val="Heading1Char"/>
    <w:uiPriority w:val="9"/>
    <w:qFormat/>
    <w:rsid w:val="00B921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1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21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21C7"/>
    <w:pPr>
      <w:keepNext/>
      <w:keepLines/>
      <w:spacing w:before="4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21C7"/>
    <w:pPr>
      <w:keepNext/>
      <w:keepLines/>
      <w:spacing w:before="40"/>
      <w:outlineLvl w:val="4"/>
    </w:pPr>
    <w:rPr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21C7"/>
    <w:pPr>
      <w:keepNext/>
      <w:keepLines/>
      <w:spacing w:before="40"/>
      <w:outlineLvl w:val="5"/>
    </w:pPr>
    <w:rPr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21C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21C7"/>
    <w:pPr>
      <w:keepNext/>
      <w:keepLines/>
      <w:spacing w:before="40"/>
      <w:outlineLvl w:val="7"/>
    </w:pPr>
    <w:rPr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21C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21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uiPriority w:val="99"/>
    <w:semiHidden/>
    <w:rsid w:val="00B936B6"/>
    <w:rPr>
      <w:rFonts w:cs="Tahoma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921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093B54"/>
    <w:rPr>
      <w:color w:val="808080"/>
    </w:rPr>
  </w:style>
  <w:style w:type="table" w:styleId="TableGrid">
    <w:name w:val="Table Grid"/>
    <w:basedOn w:val="TableNormal"/>
    <w:uiPriority w:val="59"/>
    <w:rsid w:val="00E87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921C7"/>
    <w:rPr>
      <w:b/>
      <w:bCs/>
      <w:color w:val="auto"/>
    </w:rPr>
  </w:style>
  <w:style w:type="paragraph" w:customStyle="1" w:styleId="Companyname">
    <w:name w:val="Company name"/>
    <w:basedOn w:val="Normal"/>
    <w:uiPriority w:val="3"/>
    <w:rsid w:val="00973C2C"/>
    <w:rPr>
      <w:b/>
    </w:rPr>
  </w:style>
  <w:style w:type="paragraph" w:styleId="Header">
    <w:name w:val="header"/>
    <w:basedOn w:val="Normal"/>
    <w:link w:val="HeaderChar"/>
    <w:uiPriority w:val="99"/>
    <w:unhideWhenUsed/>
    <w:rsid w:val="00794996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996"/>
  </w:style>
  <w:style w:type="paragraph" w:styleId="Footer">
    <w:name w:val="footer"/>
    <w:basedOn w:val="Normal"/>
    <w:link w:val="FooterChar"/>
    <w:uiPriority w:val="99"/>
    <w:unhideWhenUsed/>
    <w:rsid w:val="00794996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794996"/>
  </w:style>
  <w:style w:type="paragraph" w:styleId="Bibliography">
    <w:name w:val="Bibliography"/>
    <w:basedOn w:val="Normal"/>
    <w:next w:val="Normal"/>
    <w:uiPriority w:val="37"/>
    <w:semiHidden/>
    <w:unhideWhenUsed/>
    <w:rsid w:val="00CD0CE6"/>
  </w:style>
  <w:style w:type="paragraph" w:styleId="BlockText">
    <w:name w:val="Block Text"/>
    <w:basedOn w:val="Normal"/>
    <w:uiPriority w:val="99"/>
    <w:semiHidden/>
    <w:unhideWhenUsed/>
    <w:rsid w:val="00CD0CE6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D0C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D0CE6"/>
  </w:style>
  <w:style w:type="paragraph" w:styleId="BodyText2">
    <w:name w:val="Body Text 2"/>
    <w:basedOn w:val="Normal"/>
    <w:link w:val="BodyText2Char"/>
    <w:uiPriority w:val="99"/>
    <w:semiHidden/>
    <w:unhideWhenUsed/>
    <w:rsid w:val="00CD0CE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D0CE6"/>
  </w:style>
  <w:style w:type="paragraph" w:styleId="BodyText3">
    <w:name w:val="Body Text 3"/>
    <w:basedOn w:val="Normal"/>
    <w:link w:val="BodyText3Char"/>
    <w:uiPriority w:val="99"/>
    <w:semiHidden/>
    <w:unhideWhenUsed/>
    <w:rsid w:val="00CD0CE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D0CE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D0CE6"/>
    <w:pPr>
      <w:spacing w:after="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D0CE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D0CE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D0CE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D0CE6"/>
    <w:pPr>
      <w:spacing w:after="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D0CE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D0CE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D0CE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D0CE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D0CE6"/>
    <w:rPr>
      <w:szCs w:val="16"/>
    </w:rPr>
  </w:style>
  <w:style w:type="character" w:styleId="BookTitle">
    <w:name w:val="Book Title"/>
    <w:basedOn w:val="DefaultParagraphFont"/>
    <w:uiPriority w:val="33"/>
    <w:qFormat/>
    <w:rsid w:val="00B921C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921C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D0CE6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D0CE6"/>
  </w:style>
  <w:style w:type="table" w:styleId="ColorfulGrid">
    <w:name w:val="Colorful Grid"/>
    <w:basedOn w:val="TableNormal"/>
    <w:uiPriority w:val="73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D0CE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0CE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0CE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0C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0CE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D0CE6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0CE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D0CE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D0CE6"/>
  </w:style>
  <w:style w:type="character" w:styleId="Emphasis">
    <w:name w:val="Emphasis"/>
    <w:basedOn w:val="DefaultParagraphFont"/>
    <w:uiPriority w:val="20"/>
    <w:qFormat/>
    <w:rsid w:val="00B921C7"/>
    <w:rPr>
      <w:i/>
      <w:iCs/>
      <w:color w:val="auto"/>
    </w:rPr>
  </w:style>
  <w:style w:type="character" w:styleId="EndnoteReference">
    <w:name w:val="endnote reference"/>
    <w:basedOn w:val="DefaultParagraphFont"/>
    <w:uiPriority w:val="99"/>
    <w:semiHidden/>
    <w:unhideWhenUsed/>
    <w:rsid w:val="00CD0CE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0CE6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CE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D0CE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D0CE6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D0CE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0CE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0CE6"/>
    <w:rPr>
      <w:szCs w:val="20"/>
    </w:rPr>
  </w:style>
  <w:style w:type="table" w:styleId="GridTable1Light">
    <w:name w:val="Grid Table 1 Light"/>
    <w:basedOn w:val="TableNormal"/>
    <w:uiPriority w:val="46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D0CE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D0CE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D0CE6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D0CE6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D0CE6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D0CE6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D0CE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D0CE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D0CE6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D0CE6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D0CE6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D0CE6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B921C7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21C7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21C7"/>
    <w:rPr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21C7"/>
    <w:rPr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21C7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21C7"/>
    <w:rPr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21C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D0CE6"/>
  </w:style>
  <w:style w:type="paragraph" w:styleId="HTMLAddress">
    <w:name w:val="HTML Address"/>
    <w:basedOn w:val="Normal"/>
    <w:link w:val="HTMLAddressChar"/>
    <w:uiPriority w:val="99"/>
    <w:semiHidden/>
    <w:unhideWhenUsed/>
    <w:rsid w:val="00CD0CE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D0CE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D0CE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D0CE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D0CE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D0CE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D0CE6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D0CE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D0CE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D0CE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D0CE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D0CE6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D0CE6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D0CE6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D0CE6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D0CE6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D0CE6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D0CE6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D0CE6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D0CE6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D0CE6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D0CE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921C7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21C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21C7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B921C7"/>
    <w:rPr>
      <w:b/>
      <w:bCs/>
      <w:smallCaps/>
      <w:color w:val="4F81B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D0CE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D0CE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D0CE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D0CE6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D0CE6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D0CE6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D0CE6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D0CE6"/>
  </w:style>
  <w:style w:type="paragraph" w:styleId="List">
    <w:name w:val="List"/>
    <w:basedOn w:val="Normal"/>
    <w:uiPriority w:val="99"/>
    <w:semiHidden/>
    <w:unhideWhenUsed/>
    <w:rsid w:val="00CD0CE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D0CE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D0CE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D0CE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D0CE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D0CE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D0CE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D0CE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D0CE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D0CE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D0CE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D0CE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D0CE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D0CE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D0CE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D0CE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D0CE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D0CE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D0CE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D0CE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CD0CE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D0CE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D0CE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D0CE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D0CE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D0CE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D0CE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D0CE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D0CE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D0CE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D0CE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D0CE6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D0CE6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D0CE6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D0CE6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D0CE6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D0CE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D0CE6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D0CE6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D0CE6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D0CE6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D0C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D0CE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D0CE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D0CE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D0CE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D0C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D0CE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B921C7"/>
    <w:pPr>
      <w:spacing w:line="240" w:lineRule="auto"/>
    </w:pPr>
  </w:style>
  <w:style w:type="paragraph" w:styleId="NormalWeb">
    <w:name w:val="Normal (Web)"/>
    <w:basedOn w:val="Normal"/>
    <w:uiPriority w:val="99"/>
    <w:unhideWhenUsed/>
    <w:rsid w:val="00CD0CE6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D0CE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D0CE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D0CE6"/>
  </w:style>
  <w:style w:type="character" w:styleId="PageNumber">
    <w:name w:val="page number"/>
    <w:basedOn w:val="DefaultParagraphFont"/>
    <w:uiPriority w:val="99"/>
    <w:semiHidden/>
    <w:unhideWhenUsed/>
    <w:rsid w:val="00CD0CE6"/>
  </w:style>
  <w:style w:type="table" w:styleId="PlainTable1">
    <w:name w:val="Plain Table 1"/>
    <w:basedOn w:val="TableNormal"/>
    <w:uiPriority w:val="41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D0CE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D0CE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D0CE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D0CE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D0CE6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0CE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921C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21C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D0CE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D0CE6"/>
  </w:style>
  <w:style w:type="paragraph" w:styleId="Signature">
    <w:name w:val="Signature"/>
    <w:basedOn w:val="Normal"/>
    <w:link w:val="SignatureChar"/>
    <w:uiPriority w:val="99"/>
    <w:semiHidden/>
    <w:unhideWhenUsed/>
    <w:rsid w:val="00CD0CE6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D0CE6"/>
  </w:style>
  <w:style w:type="paragraph" w:styleId="Subtitle">
    <w:name w:val="Subtitle"/>
    <w:basedOn w:val="Normal"/>
    <w:next w:val="Normal"/>
    <w:link w:val="SubtitleChar"/>
    <w:uiPriority w:val="11"/>
    <w:qFormat/>
    <w:rsid w:val="00B921C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921C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B921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921C7"/>
    <w:rPr>
      <w:smallCap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CD0CE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D0CE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D0C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D0CE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D0CE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D0CE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D0CE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D0CE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D0CE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D0CE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D0CE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D0CE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D0CE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D0CE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D0CE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D0CE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D0CE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D0CE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D0CE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D0CE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D0CE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D0C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D0C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D0CE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D0CE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D0CE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D0CE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D0CE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D0CE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D0C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D0CE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D0CE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D0CE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D0CE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D0CE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D0CE6"/>
  </w:style>
  <w:style w:type="table" w:styleId="TableProfessional">
    <w:name w:val="Table Professional"/>
    <w:basedOn w:val="TableNormal"/>
    <w:uiPriority w:val="99"/>
    <w:semiHidden/>
    <w:unhideWhenUsed/>
    <w:rsid w:val="00CD0CE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D0CE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D0CE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D0C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D0CE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D0CE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D0C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D0CE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D0CE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D0CE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D0CE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D0CE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D0CE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D0CE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D0CE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D0CE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D0CE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D0CE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D0CE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D0CE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921C7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B921C7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B921C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Revision">
    <w:name w:val="Revision"/>
    <w:hidden/>
    <w:uiPriority w:val="99"/>
    <w:semiHidden/>
    <w:rsid w:val="004A1FDB"/>
    <w:pPr>
      <w:spacing w:line="240" w:lineRule="auto"/>
    </w:pPr>
  </w:style>
  <w:style w:type="table" w:customStyle="1" w:styleId="PlainTable41">
    <w:name w:val="Plain Table 41"/>
    <w:basedOn w:val="TableNormal"/>
    <w:next w:val="PlainTable4"/>
    <w:uiPriority w:val="44"/>
    <w:rsid w:val="00074C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tion">
    <w:name w:val="Mention"/>
    <w:basedOn w:val="DefaultParagraphFont"/>
    <w:uiPriority w:val="99"/>
    <w:unhideWhenUsed/>
    <w:rsid w:val="005A7F7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3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6/09/relationships/commentsIds" Target="commentsIds.xml"/><Relationship Id="rId18" Type="http://schemas.openxmlformats.org/officeDocument/2006/relationships/image" Target="media/image4.png"/><Relationship Id="rId26" Type="http://schemas.openxmlformats.org/officeDocument/2006/relationships/image" Target="media/image12.jpg"/><Relationship Id="rId39" Type="http://schemas.openxmlformats.org/officeDocument/2006/relationships/footer" Target="footer2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image" Target="media/image10.jp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image" Target="media/image8.jp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microsoft.com/office/2019/05/relationships/documenttasks" Target="documenttasks/documenttasks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gif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FWSPIO\AppData\Roaming\Microsoft\Templates\Conference%20event%20agenda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4359573B-160C-4D48-877C-137B53403531}">
    <t:Anchor>
      <t:Comment id="1596177300"/>
    </t:Anchor>
    <t:History>
      <t:Event id="{E7DAC910-D818-4839-8BCE-337DEA40E643}" time="2025-04-16T19:26:42.621Z">
        <t:Attribution userId="S::AMueller@nafws.org::fec23477-9a2e-4359-a26e-f7b355a0f367" userProvider="AD" userName="Ashley Mueller"/>
        <t:Anchor>
          <t:Comment id="1596177300"/>
        </t:Anchor>
        <t:Create/>
      </t:Event>
      <t:Event id="{B209BE8F-BC56-43AB-BD74-0F54EEE0B222}" time="2025-04-16T19:26:42.621Z">
        <t:Attribution userId="S::AMueller@nafws.org::fec23477-9a2e-4359-a26e-f7b355a0f367" userProvider="AD" userName="Ashley Mueller"/>
        <t:Anchor>
          <t:Comment id="1596177300"/>
        </t:Anchor>
        <t:Assign userId="S::JMcKenna@nafws.org::2b46f823-a1ef-4214-950d-9442cb2985e0" userProvider="AD" userName="Judith McKenna"/>
      </t:Event>
      <t:Event id="{62011EC1-F538-4A44-85E1-7C0108EB3BD5}" time="2025-04-16T19:26:42.621Z">
        <t:Attribution userId="S::AMueller@nafws.org::fec23477-9a2e-4359-a26e-f7b355a0f367" userProvider="AD" userName="Ashley Mueller"/>
        <t:Anchor>
          <t:Comment id="1596177300"/>
        </t:Anchor>
        <t:SetTitle title="@Judith McKenna - include minor detail trips"/>
      </t:Event>
      <t:Event id="{97AC3F65-9583-46B7-826D-C2437C230520}" time="2025-04-23T21:26:51.684Z">
        <t:Attribution userId="S::jmckenna@nafws.org::2b46f823-a1ef-4214-950d-9442cb2985e0" userProvider="AD" userName="Judith McKenna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52974172D8AB408E5746CA77421654" ma:contentTypeVersion="18" ma:contentTypeDescription="Create a new document." ma:contentTypeScope="" ma:versionID="bff4d805fa86e6849ca245ac2d63365c">
  <xsd:schema xmlns:xsd="http://www.w3.org/2001/XMLSchema" xmlns:xs="http://www.w3.org/2001/XMLSchema" xmlns:p="http://schemas.microsoft.com/office/2006/metadata/properties" xmlns:ns2="cd44bc26-c6b4-4b6d-91ad-403442a703da" xmlns:ns3="839f5e4c-e1e9-4e72-baa5-ca2cd68d6b96" targetNamespace="http://schemas.microsoft.com/office/2006/metadata/properties" ma:root="true" ma:fieldsID="6785acd6c44ca6acf58ffe05d59edccb" ns2:_="" ns3:_="">
    <xsd:import namespace="cd44bc26-c6b4-4b6d-91ad-403442a703da"/>
    <xsd:import namespace="839f5e4c-e1e9-4e72-baa5-ca2cd68d6b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4bc26-c6b4-4b6d-91ad-403442a703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1e66-895e-4cbf-8155-fc019a9550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f5e4c-e1e9-4e72-baa5-ca2cd68d6b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4e5922-e18b-4cf8-bbf0-91208fde7ab4}" ma:internalName="TaxCatchAll" ma:showField="CatchAllData" ma:web="839f5e4c-e1e9-4e72-baa5-ca2cd68d6b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cd44bc26-c6b4-4b6d-91ad-403442a703da" xsi:nil="true"/>
    <SharedWithUsers xmlns="839f5e4c-e1e9-4e72-baa5-ca2cd68d6b96">
      <UserInfo>
        <DisplayName>Julie Thorstenson</DisplayName>
        <AccountId>7</AccountId>
        <AccountType/>
      </UserInfo>
    </SharedWithUsers>
    <lcf76f155ced4ddcb4097134ff3c332f xmlns="cd44bc26-c6b4-4b6d-91ad-403442a703da">
      <Terms xmlns="http://schemas.microsoft.com/office/infopath/2007/PartnerControls"/>
    </lcf76f155ced4ddcb4097134ff3c332f>
    <TaxCatchAll xmlns="839f5e4c-e1e9-4e72-baa5-ca2cd68d6b9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CEA70-1E70-47A0-9EE4-417F310E13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49927F-B758-42C2-9CE4-68C99D658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44bc26-c6b4-4b6d-91ad-403442a703da"/>
    <ds:schemaRef ds:uri="839f5e4c-e1e9-4e72-baa5-ca2cd68d6b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44AA2F-F01F-4A3A-9255-29C836423F74}">
  <ds:schemaRefs>
    <ds:schemaRef ds:uri="http://schemas.microsoft.com/office/2006/metadata/properties"/>
    <ds:schemaRef ds:uri="http://schemas.microsoft.com/office/infopath/2007/PartnerControls"/>
    <ds:schemaRef ds:uri="cd44bc26-c6b4-4b6d-91ad-403442a703da"/>
    <ds:schemaRef ds:uri="839f5e4c-e1e9-4e72-baa5-ca2cd68d6b96"/>
  </ds:schemaRefs>
</ds:datastoreItem>
</file>

<file path=customXml/itemProps4.xml><?xml version="1.0" encoding="utf-8"?>
<ds:datastoreItem xmlns:ds="http://schemas.openxmlformats.org/officeDocument/2006/customXml" ds:itemID="{66AF1A60-27BF-4AEB-BA85-C4613B35F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Conference%20event%20agenda.dotx</Template>
  <TotalTime>0</TotalTime>
  <Pages>1</Pages>
  <Words>2442</Words>
  <Characters>13922</Characters>
  <Application>Microsoft Office Word</Application>
  <DocSecurity>4</DocSecurity>
  <Lines>116</Lines>
  <Paragraphs>32</Paragraphs>
  <ScaleCrop>false</ScaleCrop>
  <Company/>
  <LinksUpToDate>false</LinksUpToDate>
  <CharactersWithSpaces>16332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NAFWSPIO</dc:creator>
  <cp:keywords/>
  <cp:lastModifiedBy>Gwen Lassen</cp:lastModifiedBy>
  <cp:revision>491</cp:revision>
  <cp:lastPrinted>2022-04-29T09:07:00Z</cp:lastPrinted>
  <dcterms:created xsi:type="dcterms:W3CDTF">2024-05-10T10:30:00Z</dcterms:created>
  <dcterms:modified xsi:type="dcterms:W3CDTF">2025-05-01T22:12:00Z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TC010684351033</vt:lpwstr>
  </property>
  <property fmtid="{D5CDD505-2E9C-101B-9397-08002B2CF9AE}" pid="3" name="ContentTypeId">
    <vt:lpwstr>0x0101005852974172D8AB408E5746CA77421654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